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497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0"/>
        <w:gridCol w:w="496"/>
        <w:gridCol w:w="475"/>
        <w:gridCol w:w="524"/>
        <w:gridCol w:w="166"/>
        <w:gridCol w:w="337"/>
        <w:gridCol w:w="630"/>
        <w:gridCol w:w="367"/>
        <w:gridCol w:w="611"/>
        <w:gridCol w:w="999"/>
        <w:gridCol w:w="576"/>
        <w:gridCol w:w="124"/>
        <w:gridCol w:w="763"/>
        <w:gridCol w:w="264"/>
        <w:gridCol w:w="438"/>
        <w:gridCol w:w="276"/>
        <w:gridCol w:w="833"/>
        <w:gridCol w:w="2942"/>
      </w:tblGrid>
      <w:tr w:rsidR="00E13623" w:rsidRPr="00846B76" w14:paraId="13DA8058" w14:textId="77777777" w:rsidTr="00DF2DA9">
        <w:trPr>
          <w:trHeight w:val="464"/>
        </w:trPr>
        <w:sdt>
          <w:sdtPr>
            <w:id w:val="-862060598"/>
            <w:lock w:val="contentLocked"/>
            <w:placeholder>
              <w:docPart w:val="055B99EA38F946E4A7F3A8CD8FBA8584"/>
            </w:placeholder>
            <w:temporary/>
            <w:showingPlcHdr/>
            <w15:appearance w15:val="hidden"/>
          </w:sdtPr>
          <w:sdtEndPr/>
          <w:sdtContent>
            <w:tc>
              <w:tcPr>
                <w:tcW w:w="376" w:type="pct"/>
                <w:vAlign w:val="bottom"/>
              </w:tcPr>
              <w:p w14:paraId="44621DD0" w14:textId="45879F64" w:rsidR="0051509E" w:rsidRDefault="003D5E6A" w:rsidP="005D6CC7">
                <w:r>
                  <w:t>Date</w:t>
                </w:r>
                <w:r w:rsidR="00612FAA">
                  <w:t>:</w:t>
                </w:r>
              </w:p>
            </w:tc>
          </w:sdtContent>
        </w:sdt>
        <w:sdt>
          <w:sdtPr>
            <w:id w:val="-1741560294"/>
            <w:placeholder>
              <w:docPart w:val="F60B497EA45840C3A6A3D9E7C89DD83C"/>
            </w:placeholder>
            <w:date>
              <w:dateFormat w:val="MM/d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854" w:type="pct"/>
                <w:gridSpan w:val="5"/>
                <w:tcBorders>
                  <w:bottom w:val="single" w:sz="4" w:space="0" w:color="auto"/>
                </w:tcBorders>
                <w:vAlign w:val="bottom"/>
              </w:tcPr>
              <w:p w14:paraId="031E900E" w14:textId="7CE51FE6" w:rsidR="0051509E" w:rsidRDefault="000B33E1" w:rsidP="005D6CC7">
                <w:r>
                  <w:t xml:space="preserve"> </w:t>
                </w:r>
              </w:p>
            </w:tc>
          </w:sdtContent>
        </w:sdt>
        <w:tc>
          <w:tcPr>
            <w:tcW w:w="3770" w:type="pct"/>
            <w:gridSpan w:val="12"/>
            <w:vAlign w:val="bottom"/>
          </w:tcPr>
          <w:p w14:paraId="4689143F" w14:textId="77777777" w:rsidR="0051509E" w:rsidRDefault="0051509E" w:rsidP="005D6CC7">
            <w:pPr>
              <w:spacing w:before="120"/>
            </w:pPr>
          </w:p>
        </w:tc>
      </w:tr>
      <w:tr w:rsidR="004409B3" w:rsidRPr="00846B76" w14:paraId="19762ABD" w14:textId="77777777" w:rsidTr="004409B3">
        <w:trPr>
          <w:trHeight w:val="509"/>
        </w:trPr>
        <w:tc>
          <w:tcPr>
            <w:tcW w:w="5000" w:type="pct"/>
            <w:gridSpan w:val="18"/>
            <w:vAlign w:val="bottom"/>
          </w:tcPr>
          <w:p w14:paraId="3536FC34" w14:textId="633B8112" w:rsidR="004409B3" w:rsidRPr="00846B76" w:rsidRDefault="0062774C" w:rsidP="005D6CC7">
            <w:pPr>
              <w:spacing w:before="120"/>
            </w:pPr>
            <w:sdt>
              <w:sdtPr>
                <w:id w:val="-243186756"/>
                <w:lock w:val="contentLocked"/>
                <w:placeholder>
                  <w:docPart w:val="8C3ED41CBE234CE08E307F5EA177B790"/>
                </w:placeholder>
                <w:temporary/>
                <w:showingPlcHdr/>
                <w15:appearance w15:val="hidden"/>
              </w:sdtPr>
              <w:sdtEndPr/>
              <w:sdtContent>
                <w:r w:rsidR="000411F0">
                  <w:t>POV Requesting:</w:t>
                </w:r>
              </w:sdtContent>
            </w:sdt>
            <w:r w:rsidR="000411F0">
              <w:t xml:space="preserve"> </w:t>
            </w:r>
            <w:sdt>
              <w:sdtPr>
                <w:id w:val="-1135869978"/>
                <w:lock w:val="contentLocked"/>
                <w:placeholder>
                  <w:docPart w:val="EB680CA58593477C87017FF540E96D61"/>
                </w:placeholder>
                <w:temporary/>
                <w:showingPlcHdr/>
                <w15:appearance w15:val="hidden"/>
              </w:sdtPr>
              <w:sdtEndPr/>
              <w:sdtContent>
                <w:r w:rsidR="0069150D">
                  <w:t>POV1</w:t>
                </w:r>
              </w:sdtContent>
            </w:sdt>
            <w:r w:rsidR="0069150D">
              <w:t xml:space="preserve"> </w:t>
            </w:r>
            <w:sdt>
              <w:sdtPr>
                <w:id w:val="1385763093"/>
                <w14:checkbox>
                  <w14:checked w14:val="0"/>
                  <w14:checkedState w14:val="221A" w14:font="Times New Roman"/>
                  <w14:uncheckedState w14:val="2610" w14:font="MS Gothic"/>
                </w14:checkbox>
              </w:sdtPr>
              <w:sdtEndPr/>
              <w:sdtContent>
                <w:r w:rsidR="00B67E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409B3">
              <w:t xml:space="preserve">   </w:t>
            </w:r>
            <w:sdt>
              <w:sdtPr>
                <w:id w:val="-1158383492"/>
                <w:lock w:val="contentLocked"/>
                <w:placeholder>
                  <w:docPart w:val="2838B9635ED240AF9C837C268C8B3EB5"/>
                </w:placeholder>
                <w:temporary/>
                <w:showingPlcHdr/>
                <w15:appearance w15:val="hidden"/>
              </w:sdtPr>
              <w:sdtEndPr/>
              <w:sdtContent>
                <w:r w:rsidR="0069150D">
                  <w:t>POV2</w:t>
                </w:r>
              </w:sdtContent>
            </w:sdt>
            <w:r w:rsidR="0069150D">
              <w:t xml:space="preserve"> </w:t>
            </w:r>
            <w:sdt>
              <w:sdtPr>
                <w:id w:val="169764958"/>
                <w14:checkbox>
                  <w14:checked w14:val="0"/>
                  <w14:checkedState w14:val="221A" w14:font="Times New Roman"/>
                  <w14:uncheckedState w14:val="2610" w14:font="MS Gothic"/>
                </w14:checkbox>
              </w:sdtPr>
              <w:sdtEndPr/>
              <w:sdtContent>
                <w:r w:rsidR="00B67E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A2518" w:rsidRPr="00846B76" w14:paraId="11D63709" w14:textId="1F6A1C79" w:rsidTr="005A2518">
        <w:trPr>
          <w:trHeight w:val="464"/>
        </w:trPr>
        <w:sdt>
          <w:sdtPr>
            <w:id w:val="1316608284"/>
            <w:lock w:val="contentLocked"/>
            <w:placeholder>
              <w:docPart w:val="308E5B8740C94AE289B390D0F6BCBF4A"/>
            </w:placeholder>
            <w:temporary/>
            <w:showingPlcHdr/>
            <w15:appearance w15:val="hidden"/>
          </w:sdtPr>
          <w:sdtEndPr/>
          <w:sdtContent>
            <w:tc>
              <w:tcPr>
                <w:tcW w:w="1656" w:type="pct"/>
                <w:gridSpan w:val="8"/>
                <w:vAlign w:val="bottom"/>
              </w:tcPr>
              <w:p w14:paraId="4CB0A0FF" w14:textId="1BC24D4C" w:rsidR="005A2518" w:rsidRPr="00846B76" w:rsidRDefault="005A2518" w:rsidP="005D6CC7">
                <w:r>
                  <w:t>Name of Employee Requesting:</w:t>
                </w:r>
              </w:p>
            </w:tc>
          </w:sdtContent>
        </w:sdt>
        <w:sdt>
          <w:sdtPr>
            <w:id w:val="-780571607"/>
            <w:placeholder>
              <w:docPart w:val="247E134B056B4791A7EB5483235889A6"/>
            </w:placeholder>
            <w:temporary/>
            <w:showingPlcHdr/>
          </w:sdtPr>
          <w:sdtEndPr/>
          <w:sdtContent>
            <w:tc>
              <w:tcPr>
                <w:tcW w:w="3344" w:type="pct"/>
                <w:gridSpan w:val="10"/>
                <w:tcBorders>
                  <w:bottom w:val="single" w:sz="4" w:space="0" w:color="auto"/>
                </w:tcBorders>
                <w:vAlign w:val="bottom"/>
              </w:tcPr>
              <w:p w14:paraId="44D318F6" w14:textId="1EBAB5E5" w:rsidR="005A2518" w:rsidRPr="00846B76" w:rsidRDefault="005A2518" w:rsidP="005D6CC7">
                <w:pPr>
                  <w:spacing w:before="120"/>
                </w:pPr>
                <w:r>
                  <w:t xml:space="preserve">                                                                                                 </w:t>
                </w:r>
              </w:p>
            </w:tc>
          </w:sdtContent>
        </w:sdt>
      </w:tr>
      <w:tr w:rsidR="00E13623" w:rsidRPr="00846B76" w14:paraId="5C5C41F3" w14:textId="488EAA12" w:rsidTr="005A2518">
        <w:trPr>
          <w:trHeight w:val="449"/>
        </w:trPr>
        <w:sdt>
          <w:sdtPr>
            <w:id w:val="1864160262"/>
            <w:lock w:val="contentLocked"/>
            <w:placeholder>
              <w:docPart w:val="A7B243512318497C9E9BD336BFF50516"/>
            </w:placeholder>
            <w:temporary/>
            <w:showingPlcHdr/>
            <w15:appearance w15:val="hidden"/>
          </w:sdtPr>
          <w:sdtEndPr/>
          <w:sdtContent>
            <w:tc>
              <w:tcPr>
                <w:tcW w:w="791" w:type="pct"/>
                <w:gridSpan w:val="3"/>
                <w:vAlign w:val="bottom"/>
              </w:tcPr>
              <w:p w14:paraId="3CC1DCB5" w14:textId="27105D9E" w:rsidR="00E13623" w:rsidRPr="00846B76" w:rsidRDefault="00542C8E" w:rsidP="005D6CC7">
                <w:pPr>
                  <w:spacing w:before="120"/>
                </w:pPr>
                <w:r>
                  <w:t>Period From:</w:t>
                </w:r>
              </w:p>
            </w:tc>
          </w:sdtContent>
        </w:sdt>
        <w:sdt>
          <w:sdtPr>
            <w:id w:val="-848869832"/>
            <w:placeholder>
              <w:docPart w:val="639DD5E2E3824FB18A531603D5E8409E"/>
            </w:placeholder>
            <w:date>
              <w:dateFormat w:val="MM/d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708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743CF27A" w14:textId="5A045728" w:rsidR="00E13623" w:rsidRPr="00846B76" w:rsidRDefault="000B33E1" w:rsidP="005D6CC7">
                <w:pPr>
                  <w:spacing w:before="120"/>
                </w:pPr>
                <w:r>
                  <w:t xml:space="preserve"> </w:t>
                </w:r>
              </w:p>
            </w:tc>
          </w:sdtContent>
        </w:sdt>
        <w:tc>
          <w:tcPr>
            <w:tcW w:w="845" w:type="pct"/>
            <w:gridSpan w:val="3"/>
            <w:vAlign w:val="bottom"/>
          </w:tcPr>
          <w:p w14:paraId="668868A7" w14:textId="77777777" w:rsidR="00E13623" w:rsidRPr="00846B76" w:rsidRDefault="00E13623" w:rsidP="005D6CC7">
            <w:pPr>
              <w:spacing w:before="120"/>
            </w:pPr>
          </w:p>
        </w:tc>
        <w:tc>
          <w:tcPr>
            <w:tcW w:w="246" w:type="pct"/>
            <w:vAlign w:val="bottom"/>
          </w:tcPr>
          <w:p w14:paraId="612F33A5" w14:textId="5EBCB530" w:rsidR="00E13623" w:rsidRPr="00846B76" w:rsidRDefault="0062774C" w:rsidP="005D6CC7">
            <w:pPr>
              <w:spacing w:before="120"/>
            </w:pPr>
            <w:sdt>
              <w:sdtPr>
                <w:id w:val="-1871451963"/>
                <w:lock w:val="contentLocked"/>
                <w:placeholder>
                  <w:docPart w:val="3EA31B5CB0B440DE9C6507DCD5C73B00"/>
                </w:placeholder>
                <w:temporary/>
                <w:showingPlcHdr/>
                <w15:appearance w15:val="hidden"/>
              </w:sdtPr>
              <w:sdtEndPr/>
              <w:sdtContent>
                <w:r w:rsidR="00A02891">
                  <w:t>To:</w:t>
                </w:r>
              </w:sdtContent>
            </w:sdt>
          </w:p>
        </w:tc>
        <w:sdt>
          <w:sdtPr>
            <w:id w:val="-1795279812"/>
            <w:placeholder>
              <w:docPart w:val="F54535947F0C4A95BBE9CF177AE7AC5B"/>
            </w:placeholder>
            <w:date>
              <w:dateFormat w:val="MM/d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79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23786235" w14:textId="2B5473CF" w:rsidR="00E13623" w:rsidRPr="00846B76" w:rsidRDefault="000B33E1" w:rsidP="005D6CC7">
                <w:pPr>
                  <w:spacing w:before="120"/>
                </w:pPr>
                <w:r>
                  <w:t xml:space="preserve"> </w:t>
                </w:r>
              </w:p>
            </w:tc>
          </w:sdtContent>
        </w:sdt>
        <w:tc>
          <w:tcPr>
            <w:tcW w:w="1731" w:type="pct"/>
            <w:gridSpan w:val="3"/>
            <w:vAlign w:val="bottom"/>
          </w:tcPr>
          <w:p w14:paraId="241F417E" w14:textId="77777777" w:rsidR="00E13623" w:rsidRPr="00846B76" w:rsidRDefault="00E13623" w:rsidP="005D6CC7">
            <w:pPr>
              <w:spacing w:before="120"/>
            </w:pPr>
          </w:p>
        </w:tc>
      </w:tr>
      <w:tr w:rsidR="00C344F1" w:rsidRPr="00846B76" w14:paraId="3AEF05F9" w14:textId="77777777" w:rsidTr="00E13623">
        <w:trPr>
          <w:trHeight w:val="464"/>
        </w:trPr>
        <w:sdt>
          <w:sdtPr>
            <w:id w:val="461695491"/>
            <w:lock w:val="contentLocked"/>
            <w:placeholder>
              <w:docPart w:val="901FED569A2D484DB48EDF90EFBA6568"/>
            </w:placeholder>
            <w:temporary/>
            <w:showingPlcHdr/>
            <w15:appearance w15:val="hidden"/>
          </w:sdtPr>
          <w:sdtEndPr/>
          <w:sdtContent>
            <w:tc>
              <w:tcPr>
                <w:tcW w:w="1917" w:type="pct"/>
                <w:gridSpan w:val="9"/>
                <w:vAlign w:val="bottom"/>
              </w:tcPr>
              <w:p w14:paraId="5A5AF80B" w14:textId="367A5201" w:rsidR="00650259" w:rsidRDefault="00D032D1" w:rsidP="005D6CC7">
                <w:r>
                  <w:t>Temporary Duty Station (if applies):</w:t>
                </w:r>
              </w:p>
            </w:tc>
          </w:sdtContent>
        </w:sdt>
        <w:tc>
          <w:tcPr>
            <w:tcW w:w="3083" w:type="pct"/>
            <w:gridSpan w:val="9"/>
            <w:tcBorders>
              <w:bottom w:val="single" w:sz="4" w:space="0" w:color="auto"/>
            </w:tcBorders>
            <w:vAlign w:val="bottom"/>
          </w:tcPr>
          <w:p w14:paraId="6EEAA5FE" w14:textId="35485E6F" w:rsidR="00650259" w:rsidRPr="00846B76" w:rsidRDefault="00650259" w:rsidP="005D6CC7">
            <w:pPr>
              <w:spacing w:before="120"/>
            </w:pPr>
          </w:p>
        </w:tc>
      </w:tr>
      <w:tr w:rsidR="005A2518" w:rsidRPr="00846B76" w14:paraId="59B6C930" w14:textId="32CF176E" w:rsidTr="005A2518">
        <w:trPr>
          <w:trHeight w:val="449"/>
        </w:trPr>
        <w:sdt>
          <w:sdtPr>
            <w:id w:val="-1656058493"/>
            <w:lock w:val="contentLocked"/>
            <w:placeholder>
              <w:docPart w:val="A139433CD45C49E7BCD091655922DDA3"/>
            </w:placeholder>
            <w:temporary/>
            <w:showingPlcHdr/>
            <w15:appearance w15:val="hidden"/>
          </w:sdtPr>
          <w:sdtEndPr/>
          <w:sdtContent>
            <w:tc>
              <w:tcPr>
                <w:tcW w:w="1917" w:type="pct"/>
                <w:gridSpan w:val="9"/>
                <w:vAlign w:val="bottom"/>
              </w:tcPr>
              <w:p w14:paraId="5877EC43" w14:textId="1267687A" w:rsidR="005A2518" w:rsidRDefault="005A2518" w:rsidP="00C10A49">
                <w:r>
                  <w:t>Miles from nearest State Motor Pool:</w:t>
                </w:r>
              </w:p>
            </w:tc>
          </w:sdtContent>
        </w:sdt>
        <w:sdt>
          <w:sdtPr>
            <w:id w:val="2086183004"/>
            <w:placeholder>
              <w:docPart w:val="980F3D06745E4D33947FDEAAAB508F1B"/>
            </w:placeholder>
            <w:temporary/>
            <w:showingPlcHdr/>
            <w15:appearance w15:val="hidden"/>
          </w:sdtPr>
          <w:sdtEndPr/>
          <w:sdtContent>
            <w:tc>
              <w:tcPr>
                <w:tcW w:w="3083" w:type="pct"/>
                <w:gridSpan w:val="9"/>
                <w:tcBorders>
                  <w:bottom w:val="single" w:sz="4" w:space="0" w:color="auto"/>
                </w:tcBorders>
                <w:vAlign w:val="bottom"/>
              </w:tcPr>
              <w:p w14:paraId="4DC29779" w14:textId="0CF4C8B1" w:rsidR="005A2518" w:rsidRPr="00846B76" w:rsidRDefault="005A2518" w:rsidP="00C10A49">
                <w:pPr>
                  <w:spacing w:before="120"/>
                </w:pPr>
                <w:r>
                  <w:t xml:space="preserve">                                                                                                 </w:t>
                </w:r>
              </w:p>
            </w:tc>
          </w:sdtContent>
        </w:sdt>
      </w:tr>
      <w:tr w:rsidR="00CA21F8" w:rsidRPr="00846B76" w14:paraId="429B39BD" w14:textId="63D005FD" w:rsidTr="00CA21F8">
        <w:trPr>
          <w:trHeight w:val="449"/>
        </w:trPr>
        <w:sdt>
          <w:sdtPr>
            <w:id w:val="-919250154"/>
            <w:lock w:val="contentLocked"/>
            <w:placeholder>
              <w:docPart w:val="989FE5C6D2CB4C3FB73FB4BD1C507896"/>
            </w:placeholder>
            <w:temporary/>
            <w:showingPlcHdr/>
            <w15:appearance w15:val="hidden"/>
          </w:sdtPr>
          <w:sdtEndPr/>
          <w:sdtContent>
            <w:tc>
              <w:tcPr>
                <w:tcW w:w="1086" w:type="pct"/>
                <w:gridSpan w:val="5"/>
                <w:vAlign w:val="bottom"/>
              </w:tcPr>
              <w:p w14:paraId="5F43B427" w14:textId="6D0F17FD" w:rsidR="00CA21F8" w:rsidRPr="00846B76" w:rsidRDefault="00CA21F8" w:rsidP="00C10A49">
                <w:r>
                  <w:t>Reason for request:</w:t>
                </w:r>
              </w:p>
            </w:tc>
          </w:sdtContent>
        </w:sdt>
        <w:sdt>
          <w:sdtPr>
            <w:id w:val="-423805261"/>
            <w:placeholder>
              <w:docPart w:val="D3EA02C264BC448492A3E88660941404"/>
            </w:placeholder>
            <w:temporary/>
            <w:showingPlcHdr/>
            <w15:appearance w15:val="hidden"/>
          </w:sdtPr>
          <w:sdtEndPr/>
          <w:sdtContent>
            <w:tc>
              <w:tcPr>
                <w:tcW w:w="3914" w:type="pct"/>
                <w:gridSpan w:val="13"/>
                <w:tcBorders>
                  <w:bottom w:val="single" w:sz="4" w:space="0" w:color="auto"/>
                </w:tcBorders>
                <w:vAlign w:val="bottom"/>
              </w:tcPr>
              <w:p w14:paraId="3E82AB74" w14:textId="6340E1FC" w:rsidR="00CA21F8" w:rsidRPr="00846B76" w:rsidRDefault="00CA21F8" w:rsidP="00C10A49">
                <w:pPr>
                  <w:spacing w:before="120"/>
                </w:pPr>
                <w:r>
                  <w:t xml:space="preserve">                                                                                                                               </w:t>
                </w:r>
              </w:p>
            </w:tc>
          </w:sdtContent>
        </w:sdt>
      </w:tr>
      <w:tr w:rsidR="00C10A49" w:rsidRPr="00846B76" w14:paraId="0FB9C2A1" w14:textId="77777777" w:rsidTr="008C5D15">
        <w:trPr>
          <w:trHeight w:val="509"/>
        </w:trPr>
        <w:sdt>
          <w:sdtPr>
            <w:id w:val="-161320991"/>
            <w:lock w:val="contentLocked"/>
            <w:placeholder>
              <w:docPart w:val="FA1EED4DC7B3475CAB5F362C03704436"/>
            </w:placeholder>
            <w:temporary/>
            <w:showingPlcHdr/>
            <w15:appearance w15:val="hidden"/>
          </w:sdtPr>
          <w:sdtEndPr/>
          <w:sdtContent>
            <w:tc>
              <w:tcPr>
                <w:tcW w:w="1015" w:type="pct"/>
                <w:gridSpan w:val="4"/>
                <w:vAlign w:val="bottom"/>
              </w:tcPr>
              <w:p w14:paraId="297ACFE1" w14:textId="24070743" w:rsidR="00C10A49" w:rsidRPr="00846B76" w:rsidRDefault="00425C83" w:rsidP="00C10A49">
                <w:pPr>
                  <w:spacing w:before="120"/>
                </w:pPr>
                <w:r>
                  <w:t>Method of Travel:</w:t>
                </w:r>
              </w:p>
            </w:tc>
          </w:sdtContent>
        </w:sdt>
        <w:sdt>
          <w:sdtPr>
            <w:id w:val="-1740707058"/>
            <w:placeholder>
              <w:docPart w:val="E7C1F9E424D4479F9F112F82FDA442A0"/>
            </w:placeholder>
            <w:temporary/>
            <w:showingPlcHdr/>
            <w15:appearance w15:val="hidden"/>
          </w:sdtPr>
          <w:sdtEndPr/>
          <w:sdtContent>
            <w:tc>
              <w:tcPr>
                <w:tcW w:w="3985" w:type="pct"/>
                <w:gridSpan w:val="14"/>
                <w:tcBorders>
                  <w:bottom w:val="single" w:sz="4" w:space="0" w:color="auto"/>
                </w:tcBorders>
                <w:vAlign w:val="bottom"/>
              </w:tcPr>
              <w:p w14:paraId="6785B691" w14:textId="74424040" w:rsidR="00C10A49" w:rsidRPr="00846B76" w:rsidRDefault="00C10A49" w:rsidP="00C10A49">
                <w:pPr>
                  <w:spacing w:before="120"/>
                </w:pPr>
                <w:r>
                  <w:t xml:space="preserve">                                                                                                 </w:t>
                </w:r>
              </w:p>
            </w:tc>
          </w:sdtContent>
        </w:sdt>
      </w:tr>
      <w:tr w:rsidR="00C10A49" w:rsidRPr="00846B76" w14:paraId="502833C6" w14:textId="77777777" w:rsidTr="00B03F14">
        <w:tc>
          <w:tcPr>
            <w:tcW w:w="5000" w:type="pct"/>
            <w:gridSpan w:val="18"/>
            <w:vAlign w:val="bottom"/>
          </w:tcPr>
          <w:p w14:paraId="290C1902" w14:textId="743766DC" w:rsidR="00C10A49" w:rsidRPr="00846B76" w:rsidRDefault="0062774C" w:rsidP="00C10A49">
            <w:pPr>
              <w:spacing w:before="120"/>
            </w:pPr>
            <w:sdt>
              <w:sdtPr>
                <w:id w:val="-1800907052"/>
                <w:lock w:val="contentLocked"/>
                <w:placeholder>
                  <w:docPart w:val="D65AE79752D24939A2A2692F55E3674A"/>
                </w:placeholder>
                <w:temporary/>
                <w:showingPlcHdr/>
                <w15:appearance w15:val="hidden"/>
              </w:sdtPr>
              <w:sdtEndPr/>
              <w:sdtContent>
                <w:r w:rsidR="00C10A49">
                  <w:rPr>
                    <w:b/>
                  </w:rPr>
                  <w:t>Driver acknowledges they are aware that when using a personal vehicle for State business, their insurance is primary. Agency is responsible for verifying insurance.</w:t>
                </w:r>
              </w:sdtContent>
            </w:sdt>
            <w:r w:rsidR="00C10A49">
              <w:t xml:space="preserve">   </w:t>
            </w:r>
            <w:sdt>
              <w:sdtPr>
                <w:id w:val="29995782"/>
                <w:lock w:val="contentLocked"/>
                <w:placeholder>
                  <w:docPart w:val="6AC4DEF1FAF441D0A4F56F6E5A10F0D7"/>
                </w:placeholder>
                <w:temporary/>
                <w:showingPlcHdr/>
                <w15:appearance w15:val="hidden"/>
              </w:sdtPr>
              <w:sdtEndPr/>
              <w:sdtContent>
                <w:r w:rsidR="00A42ACE">
                  <w:t>Yes</w:t>
                </w:r>
              </w:sdtContent>
            </w:sdt>
            <w:r w:rsidR="00A42ACE">
              <w:t xml:space="preserve"> </w:t>
            </w:r>
            <w:sdt>
              <w:sdtPr>
                <w:id w:val="1378202027"/>
                <w14:checkbox>
                  <w14:checked w14:val="0"/>
                  <w14:checkedState w14:val="221A" w14:font="Times New Roman"/>
                  <w14:uncheckedState w14:val="2610" w14:font="MS Gothic"/>
                </w14:checkbox>
              </w:sdtPr>
              <w:sdtEndPr/>
              <w:sdtContent>
                <w:r w:rsidR="00C10A4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A49">
              <w:t xml:space="preserve">   </w:t>
            </w:r>
            <w:sdt>
              <w:sdtPr>
                <w:id w:val="1590431255"/>
                <w:lock w:val="contentLocked"/>
                <w:placeholder>
                  <w:docPart w:val="F75C22630D374B88AFB7F497CFBA9F82"/>
                </w:placeholder>
                <w:temporary/>
                <w:showingPlcHdr/>
                <w15:appearance w15:val="hidden"/>
              </w:sdtPr>
              <w:sdtEndPr/>
              <w:sdtContent>
                <w:r w:rsidR="00A42ACE" w:rsidRPr="00222F91">
                  <w:t>No</w:t>
                </w:r>
              </w:sdtContent>
            </w:sdt>
            <w:r w:rsidR="00A42ACE">
              <w:t xml:space="preserve"> </w:t>
            </w:r>
            <w:sdt>
              <w:sdtPr>
                <w:id w:val="-528880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0A4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A49">
              <w:t xml:space="preserve"> </w:t>
            </w:r>
          </w:p>
        </w:tc>
      </w:tr>
      <w:tr w:rsidR="00C10A49" w:rsidRPr="00846B76" w14:paraId="025C67FA" w14:textId="77777777" w:rsidTr="00E13623">
        <w:trPr>
          <w:trHeight w:val="389"/>
        </w:trPr>
        <w:sdt>
          <w:sdtPr>
            <w:id w:val="1758480393"/>
            <w:lock w:val="contentLocked"/>
            <w:placeholder>
              <w:docPart w:val="1BA9C8E0DD01400EA244CD0E584E39D7"/>
            </w:placeholder>
            <w:temporary/>
            <w:showingPlcHdr/>
            <w15:appearance w15:val="hidden"/>
          </w:sdtPr>
          <w:sdtEndPr/>
          <w:sdtContent>
            <w:tc>
              <w:tcPr>
                <w:tcW w:w="1015" w:type="pct"/>
                <w:gridSpan w:val="4"/>
                <w:vAlign w:val="bottom"/>
              </w:tcPr>
              <w:p w14:paraId="315708CC" w14:textId="4FA18444" w:rsidR="00C10A49" w:rsidRDefault="007E40EC" w:rsidP="00C10A49">
                <w:r>
                  <w:t>Driver’s Signature:</w:t>
                </w:r>
              </w:p>
            </w:tc>
          </w:sdtContent>
        </w:sdt>
        <w:sdt>
          <w:sdtPr>
            <w:id w:val="1417051391"/>
            <w:lock w:val="contentLocked"/>
            <w:placeholder>
              <w:docPart w:val="E98AF9B10BA84D3083A3CAD02CCF5CC0"/>
            </w:placeholder>
            <w:temporary/>
            <w:showingPlcHdr/>
            <w15:appearance w15:val="hidden"/>
          </w:sdtPr>
          <w:sdtEndPr/>
          <w:sdtContent>
            <w:tc>
              <w:tcPr>
                <w:tcW w:w="2372" w:type="pct"/>
                <w:gridSpan w:val="12"/>
                <w:tcBorders>
                  <w:bottom w:val="single" w:sz="4" w:space="0" w:color="auto"/>
                </w:tcBorders>
                <w:vAlign w:val="bottom"/>
              </w:tcPr>
              <w:p w14:paraId="72F95A17" w14:textId="1C227094" w:rsidR="00C10A49" w:rsidRDefault="00C10A49" w:rsidP="00C10A49">
                <w:r>
                  <w:t xml:space="preserve"> </w:t>
                </w:r>
              </w:p>
            </w:tc>
          </w:sdtContent>
        </w:sdt>
        <w:tc>
          <w:tcPr>
            <w:tcW w:w="356" w:type="pct"/>
            <w:vAlign w:val="bottom"/>
          </w:tcPr>
          <w:p w14:paraId="63021858" w14:textId="62CD5A06" w:rsidR="00C10A49" w:rsidRDefault="0062774C" w:rsidP="00C10A49">
            <w:sdt>
              <w:sdtPr>
                <w:id w:val="999625204"/>
                <w:lock w:val="contentLocked"/>
                <w:placeholder>
                  <w:docPart w:val="93C2FC78396043FDB5BA56033B3CEBC7"/>
                </w:placeholder>
                <w:temporary/>
                <w:showingPlcHdr/>
                <w15:appearance w15:val="hidden"/>
              </w:sdtPr>
              <w:sdtEndPr/>
              <w:sdtContent>
                <w:r w:rsidR="00D76E5A">
                  <w:t>Date</w:t>
                </w:r>
              </w:sdtContent>
            </w:sdt>
          </w:p>
        </w:tc>
        <w:sdt>
          <w:sdtPr>
            <w:id w:val="-828524398"/>
            <w:placeholder>
              <w:docPart w:val="2D8767A1225043FF9EAB66C10646309E"/>
            </w:placeholder>
            <w:date>
              <w:dateFormat w:val="MM/d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1257" w:type="pct"/>
                <w:tcBorders>
                  <w:bottom w:val="single" w:sz="4" w:space="0" w:color="auto"/>
                </w:tcBorders>
                <w:vAlign w:val="bottom"/>
              </w:tcPr>
              <w:p w14:paraId="626CC8B3" w14:textId="17A99001" w:rsidR="00C10A49" w:rsidRDefault="000B33E1" w:rsidP="00C10A49">
                <w:r>
                  <w:t xml:space="preserve"> </w:t>
                </w:r>
              </w:p>
            </w:tc>
          </w:sdtContent>
        </w:sdt>
      </w:tr>
      <w:tr w:rsidR="00C10A49" w:rsidRPr="00846B76" w14:paraId="2C43E955" w14:textId="77777777" w:rsidTr="00E13623">
        <w:trPr>
          <w:trHeight w:val="449"/>
        </w:trPr>
        <w:tc>
          <w:tcPr>
            <w:tcW w:w="2344" w:type="pct"/>
            <w:gridSpan w:val="10"/>
            <w:tcBorders>
              <w:bottom w:val="single" w:sz="4" w:space="0" w:color="auto"/>
            </w:tcBorders>
            <w:vAlign w:val="bottom"/>
          </w:tcPr>
          <w:p w14:paraId="2E0D9958" w14:textId="698F44A7" w:rsidR="00C10A49" w:rsidRPr="00846B76" w:rsidRDefault="000B33E1" w:rsidP="00C10A49">
            <w:pPr>
              <w:spacing w:before="120"/>
            </w:pPr>
            <w:r>
              <w:t xml:space="preserve"> </w:t>
            </w:r>
          </w:p>
        </w:tc>
        <w:tc>
          <w:tcPr>
            <w:tcW w:w="299" w:type="pct"/>
            <w:gridSpan w:val="2"/>
            <w:vAlign w:val="bottom"/>
          </w:tcPr>
          <w:p w14:paraId="5AC08F4C" w14:textId="77777777" w:rsidR="00C10A49" w:rsidRPr="00846B76" w:rsidRDefault="00C10A49" w:rsidP="00C10A49">
            <w:pPr>
              <w:spacing w:before="120"/>
            </w:pPr>
          </w:p>
        </w:tc>
        <w:tc>
          <w:tcPr>
            <w:tcW w:w="2357" w:type="pct"/>
            <w:gridSpan w:val="6"/>
            <w:tcBorders>
              <w:bottom w:val="single" w:sz="4" w:space="0" w:color="auto"/>
            </w:tcBorders>
            <w:vAlign w:val="bottom"/>
          </w:tcPr>
          <w:p w14:paraId="28464EA5" w14:textId="1A8C69BD" w:rsidR="00C10A49" w:rsidRPr="00846B76" w:rsidRDefault="000B33E1" w:rsidP="00C10A49">
            <w:pPr>
              <w:spacing w:before="120"/>
            </w:pPr>
            <w:r>
              <w:t xml:space="preserve"> </w:t>
            </w:r>
          </w:p>
        </w:tc>
      </w:tr>
      <w:tr w:rsidR="00C10A49" w:rsidRPr="00846B76" w14:paraId="3E332B4A" w14:textId="77777777" w:rsidTr="00E13623">
        <w:trPr>
          <w:trHeight w:val="338"/>
        </w:trPr>
        <w:tc>
          <w:tcPr>
            <w:tcW w:w="2344" w:type="pct"/>
            <w:gridSpan w:val="10"/>
          </w:tcPr>
          <w:p w14:paraId="445B301B" w14:textId="38973358" w:rsidR="00C10A49" w:rsidRPr="00846B76" w:rsidRDefault="0062774C" w:rsidP="00C10A49">
            <w:pPr>
              <w:spacing w:before="120"/>
              <w:jc w:val="center"/>
            </w:pPr>
            <w:sdt>
              <w:sdtPr>
                <w:id w:val="-800995310"/>
                <w:lock w:val="contentLocked"/>
                <w:placeholder>
                  <w:docPart w:val="EB2B2A836B2943688899F47426C1B452"/>
                </w:placeholder>
                <w:temporary/>
                <w:showingPlcHdr/>
                <w15:appearance w15:val="hidden"/>
              </w:sdtPr>
              <w:sdtEndPr/>
              <w:sdtContent>
                <w:r w:rsidR="00CF5150">
                  <w:t>(Department, Agency, Office, Institution)</w:t>
                </w:r>
              </w:sdtContent>
            </w:sdt>
          </w:p>
        </w:tc>
        <w:tc>
          <w:tcPr>
            <w:tcW w:w="299" w:type="pct"/>
            <w:gridSpan w:val="2"/>
            <w:vAlign w:val="bottom"/>
          </w:tcPr>
          <w:p w14:paraId="28F8C948" w14:textId="16D78C9B" w:rsidR="00C10A49" w:rsidRPr="00846B76" w:rsidRDefault="00C10A49" w:rsidP="00C10A49">
            <w:pPr>
              <w:spacing w:before="120"/>
            </w:pPr>
            <w:r>
              <w:t xml:space="preserve">                                  </w:t>
            </w:r>
          </w:p>
        </w:tc>
        <w:tc>
          <w:tcPr>
            <w:tcW w:w="2357" w:type="pct"/>
            <w:gridSpan w:val="6"/>
          </w:tcPr>
          <w:p w14:paraId="7951478F" w14:textId="293A5C14" w:rsidR="00C10A49" w:rsidRPr="00846B76" w:rsidRDefault="0062774C" w:rsidP="00C10A49">
            <w:pPr>
              <w:spacing w:before="120"/>
              <w:jc w:val="center"/>
            </w:pPr>
            <w:sdt>
              <w:sdtPr>
                <w:id w:val="1290165960"/>
                <w:lock w:val="contentLocked"/>
                <w:placeholder>
                  <w:docPart w:val="6D5C09E66F6648A1AE3EF40472A42F52"/>
                </w:placeholder>
                <w:temporary/>
                <w:showingPlcHdr/>
                <w15:appearance w15:val="hidden"/>
              </w:sdtPr>
              <w:sdtEndPr/>
              <w:sdtContent>
                <w:r w:rsidR="006226DD">
                  <w:t>(Location)</w:t>
                </w:r>
              </w:sdtContent>
            </w:sdt>
          </w:p>
        </w:tc>
      </w:tr>
      <w:tr w:rsidR="00C10A49" w:rsidRPr="00846B76" w14:paraId="0B9DD729" w14:textId="77777777" w:rsidTr="00CA21F8">
        <w:trPr>
          <w:trHeight w:val="464"/>
        </w:trPr>
        <w:sdt>
          <w:sdtPr>
            <w:id w:val="-897043016"/>
            <w:lock w:val="contentLocked"/>
            <w:placeholder>
              <w:docPart w:val="02C961A0401146DCBDEBC0805AC16580"/>
            </w:placeholder>
            <w:temporary/>
            <w:showingPlcHdr/>
            <w15:appearance w15:val="hidden"/>
          </w:sdtPr>
          <w:sdtEndPr/>
          <w:sdtContent>
            <w:tc>
              <w:tcPr>
                <w:tcW w:w="588" w:type="pct"/>
                <w:gridSpan w:val="2"/>
                <w:vAlign w:val="bottom"/>
              </w:tcPr>
              <w:p w14:paraId="4C1096EA" w14:textId="722C6195" w:rsidR="00C10A49" w:rsidRDefault="00967136" w:rsidP="00C10A49">
                <w:r>
                  <w:t>Signature:</w:t>
                </w:r>
              </w:p>
            </w:tc>
          </w:sdtContent>
        </w:sdt>
        <w:sdt>
          <w:sdtPr>
            <w:id w:val="-1059091229"/>
            <w:lock w:val="contentLocked"/>
            <w:placeholder>
              <w:docPart w:val="E876BED9C38F4202860A196EB73F61E8"/>
            </w:placeholder>
            <w:temporary/>
            <w:showingPlcHdr/>
            <w15:appearance w15:val="hidden"/>
          </w:sdtPr>
          <w:sdtEndPr/>
          <w:sdtContent>
            <w:tc>
              <w:tcPr>
                <w:tcW w:w="2381" w:type="pct"/>
                <w:gridSpan w:val="11"/>
                <w:tcBorders>
                  <w:bottom w:val="single" w:sz="4" w:space="0" w:color="auto"/>
                </w:tcBorders>
                <w:vAlign w:val="bottom"/>
              </w:tcPr>
              <w:p w14:paraId="337A7177" w14:textId="4E2887FB" w:rsidR="00C10A49" w:rsidRPr="00846B76" w:rsidRDefault="00C10A49" w:rsidP="00C10A49">
                <w:pPr>
                  <w:spacing w:before="120"/>
                </w:pPr>
                <w:r>
                  <w:t xml:space="preserve"> </w:t>
                </w:r>
              </w:p>
            </w:tc>
          </w:sdtContent>
        </w:sdt>
        <w:tc>
          <w:tcPr>
            <w:tcW w:w="113" w:type="pct"/>
            <w:vAlign w:val="bottom"/>
          </w:tcPr>
          <w:p w14:paraId="7B5FAFA1" w14:textId="77EC4EF2" w:rsidR="00C10A49" w:rsidRPr="00846B76" w:rsidRDefault="000B33E1" w:rsidP="00C10A49">
            <w:pPr>
              <w:spacing w:before="120"/>
            </w:pPr>
            <w:r>
              <w:t xml:space="preserve"> </w:t>
            </w:r>
          </w:p>
        </w:tc>
        <w:tc>
          <w:tcPr>
            <w:tcW w:w="1918" w:type="pct"/>
            <w:gridSpan w:val="4"/>
            <w:tcBorders>
              <w:bottom w:val="single" w:sz="4" w:space="0" w:color="auto"/>
            </w:tcBorders>
            <w:vAlign w:val="bottom"/>
          </w:tcPr>
          <w:p w14:paraId="20E1A5AE" w14:textId="23D3E028" w:rsidR="00C10A49" w:rsidRPr="00846B76" w:rsidRDefault="00C10A49" w:rsidP="00C10A49">
            <w:pPr>
              <w:spacing w:before="120"/>
            </w:pPr>
          </w:p>
        </w:tc>
      </w:tr>
      <w:tr w:rsidR="00C10A49" w:rsidRPr="00846B76" w14:paraId="42AA07A6" w14:textId="77777777" w:rsidTr="00CA21F8">
        <w:trPr>
          <w:trHeight w:val="216"/>
        </w:trPr>
        <w:tc>
          <w:tcPr>
            <w:tcW w:w="588" w:type="pct"/>
            <w:gridSpan w:val="2"/>
            <w:vAlign w:val="bottom"/>
          </w:tcPr>
          <w:p w14:paraId="4153F64B" w14:textId="3F9D885C" w:rsidR="00C10A49" w:rsidRPr="00846B76" w:rsidRDefault="000B33E1" w:rsidP="00C10A49">
            <w:pPr>
              <w:spacing w:before="120"/>
            </w:pPr>
            <w:r>
              <w:t xml:space="preserve"> </w:t>
            </w:r>
          </w:p>
        </w:tc>
        <w:tc>
          <w:tcPr>
            <w:tcW w:w="2381" w:type="pct"/>
            <w:gridSpan w:val="11"/>
          </w:tcPr>
          <w:p w14:paraId="4D1C7024" w14:textId="15742206" w:rsidR="00C10A49" w:rsidRPr="00846B76" w:rsidRDefault="00C10A49" w:rsidP="00C10A49">
            <w:pPr>
              <w:spacing w:before="120"/>
              <w:jc w:val="center"/>
            </w:pPr>
            <w:r>
              <w:t>(Authorized Agency Official)</w:t>
            </w:r>
          </w:p>
        </w:tc>
        <w:tc>
          <w:tcPr>
            <w:tcW w:w="113" w:type="pct"/>
            <w:vAlign w:val="bottom"/>
          </w:tcPr>
          <w:p w14:paraId="5706E733" w14:textId="77777777" w:rsidR="00C10A49" w:rsidRPr="00846B76" w:rsidRDefault="00C10A49" w:rsidP="00C10A49">
            <w:pPr>
              <w:spacing w:before="120"/>
            </w:pPr>
          </w:p>
        </w:tc>
        <w:tc>
          <w:tcPr>
            <w:tcW w:w="1918" w:type="pct"/>
            <w:gridSpan w:val="4"/>
          </w:tcPr>
          <w:p w14:paraId="3EE06C5D" w14:textId="16583AB1" w:rsidR="00C10A49" w:rsidRPr="00846B76" w:rsidRDefault="00C10A49" w:rsidP="00C10A49">
            <w:pPr>
              <w:spacing w:before="120"/>
              <w:jc w:val="center"/>
            </w:pPr>
            <w:r>
              <w:t>Title</w:t>
            </w:r>
          </w:p>
        </w:tc>
      </w:tr>
      <w:tr w:rsidR="00C10A49" w:rsidRPr="00846B76" w14:paraId="066DB8C2" w14:textId="77777777" w:rsidTr="00CA21F8">
        <w:trPr>
          <w:trHeight w:val="490"/>
        </w:trPr>
        <w:sdt>
          <w:sdtPr>
            <w:id w:val="-64027010"/>
            <w:lock w:val="contentLocked"/>
            <w:placeholder>
              <w:docPart w:val="E4D2F6BD90AD40FCB463F5E5EB545EA0"/>
            </w:placeholder>
            <w:temporary/>
            <w:showingPlcHdr/>
            <w15:appearance w15:val="hidden"/>
          </w:sdtPr>
          <w:sdtEndPr/>
          <w:sdtContent>
            <w:tc>
              <w:tcPr>
                <w:tcW w:w="588" w:type="pct"/>
                <w:gridSpan w:val="2"/>
                <w:vAlign w:val="bottom"/>
              </w:tcPr>
              <w:p w14:paraId="0FF4394F" w14:textId="35DC1F5E" w:rsidR="00C10A49" w:rsidRDefault="00967136" w:rsidP="00C10A49">
                <w:r>
                  <w:t>Signature:</w:t>
                </w:r>
              </w:p>
            </w:tc>
          </w:sdtContent>
        </w:sdt>
        <w:sdt>
          <w:sdtPr>
            <w:id w:val="-175118258"/>
            <w:lock w:val="contentLocked"/>
            <w:placeholder>
              <w:docPart w:val="EF05951E75464FB2B1DDBF55E515A3E9"/>
            </w:placeholder>
            <w:temporary/>
            <w:showingPlcHdr/>
            <w15:appearance w15:val="hidden"/>
          </w:sdtPr>
          <w:sdtEndPr/>
          <w:sdtContent>
            <w:tc>
              <w:tcPr>
                <w:tcW w:w="2381" w:type="pct"/>
                <w:gridSpan w:val="11"/>
                <w:tcBorders>
                  <w:bottom w:val="single" w:sz="4" w:space="0" w:color="auto"/>
                </w:tcBorders>
                <w:vAlign w:val="bottom"/>
              </w:tcPr>
              <w:p w14:paraId="2747428C" w14:textId="03F58CF7" w:rsidR="00C10A49" w:rsidRPr="00846B76" w:rsidRDefault="00C10A49" w:rsidP="00C10A49">
                <w:pPr>
                  <w:spacing w:before="120"/>
                </w:pPr>
                <w:r>
                  <w:t xml:space="preserve"> </w:t>
                </w:r>
              </w:p>
            </w:tc>
          </w:sdtContent>
        </w:sdt>
        <w:tc>
          <w:tcPr>
            <w:tcW w:w="113" w:type="pct"/>
            <w:vAlign w:val="bottom"/>
          </w:tcPr>
          <w:p w14:paraId="73D0CD32" w14:textId="124B15AE" w:rsidR="00C10A49" w:rsidRPr="00846B76" w:rsidRDefault="000B33E1" w:rsidP="00C10A49">
            <w:pPr>
              <w:spacing w:before="120"/>
            </w:pPr>
            <w:r>
              <w:t xml:space="preserve"> </w:t>
            </w:r>
          </w:p>
        </w:tc>
        <w:sdt>
          <w:sdtPr>
            <w:id w:val="-1213422846"/>
            <w:lock w:val="contentLocked"/>
            <w:placeholder>
              <w:docPart w:val="062BCF374D6644229262205208764F1B"/>
            </w:placeholder>
            <w:temporary/>
            <w:showingPlcHdr/>
            <w15:appearance w15:val="hidden"/>
          </w:sdtPr>
          <w:sdtEndPr/>
          <w:sdtContent>
            <w:tc>
              <w:tcPr>
                <w:tcW w:w="1918" w:type="pct"/>
                <w:gridSpan w:val="4"/>
                <w:tcBorders>
                  <w:bottom w:val="single" w:sz="4" w:space="0" w:color="auto"/>
                </w:tcBorders>
                <w:vAlign w:val="bottom"/>
              </w:tcPr>
              <w:p w14:paraId="2C5CFD4A" w14:textId="47FAD46A" w:rsidR="00C10A49" w:rsidRPr="00846B76" w:rsidRDefault="00CD3594" w:rsidP="00C10A49">
                <w:pPr>
                  <w:spacing w:before="120"/>
                </w:pPr>
                <w:r>
                  <w:t>Director, Fleet &amp; Travel Management</w:t>
                </w:r>
              </w:p>
            </w:tc>
          </w:sdtContent>
        </w:sdt>
      </w:tr>
      <w:tr w:rsidR="00C10A49" w:rsidRPr="00846B76" w14:paraId="01ED6DE9" w14:textId="77777777" w:rsidTr="00CA21F8">
        <w:trPr>
          <w:trHeight w:val="216"/>
        </w:trPr>
        <w:tc>
          <w:tcPr>
            <w:tcW w:w="588" w:type="pct"/>
            <w:gridSpan w:val="2"/>
            <w:vAlign w:val="bottom"/>
          </w:tcPr>
          <w:p w14:paraId="3A5598C8" w14:textId="77777777" w:rsidR="00C10A49" w:rsidRPr="00846B76" w:rsidRDefault="00C10A49" w:rsidP="00C10A49">
            <w:pPr>
              <w:spacing w:before="120"/>
            </w:pPr>
          </w:p>
        </w:tc>
        <w:sdt>
          <w:sdtPr>
            <w:id w:val="-215509061"/>
            <w:lock w:val="contentLocked"/>
            <w:placeholder>
              <w:docPart w:val="116CFD0E0CEA4CF5894E05C33480B41E"/>
            </w:placeholder>
            <w:temporary/>
            <w:showingPlcHdr/>
            <w15:appearance w15:val="hidden"/>
          </w:sdtPr>
          <w:sdtEndPr/>
          <w:sdtContent>
            <w:tc>
              <w:tcPr>
                <w:tcW w:w="2381" w:type="pct"/>
                <w:gridSpan w:val="11"/>
                <w:tcBorders>
                  <w:top w:val="single" w:sz="4" w:space="0" w:color="auto"/>
                </w:tcBorders>
                <w:vAlign w:val="bottom"/>
              </w:tcPr>
              <w:p w14:paraId="00D3143D" w14:textId="77777777" w:rsidR="00C10A49" w:rsidRPr="00846B76" w:rsidRDefault="00C10A49" w:rsidP="00C10A49">
                <w:pPr>
                  <w:spacing w:before="120"/>
                  <w:jc w:val="center"/>
                </w:pPr>
                <w:r>
                  <w:t>(Authorized Agency Official)</w:t>
                </w:r>
              </w:p>
            </w:tc>
          </w:sdtContent>
        </w:sdt>
        <w:tc>
          <w:tcPr>
            <w:tcW w:w="113" w:type="pct"/>
            <w:vAlign w:val="bottom"/>
          </w:tcPr>
          <w:p w14:paraId="3CBC2AFF" w14:textId="77777777" w:rsidR="00C10A49" w:rsidRPr="00846B76" w:rsidRDefault="00C10A49" w:rsidP="00C10A49">
            <w:pPr>
              <w:spacing w:before="120"/>
            </w:pPr>
          </w:p>
        </w:tc>
        <w:sdt>
          <w:sdtPr>
            <w:id w:val="871955919"/>
            <w:lock w:val="contentLocked"/>
            <w:placeholder>
              <w:docPart w:val="7AF72CBD48FB48D3AFE4BC2F539C00E5"/>
            </w:placeholder>
            <w:temporary/>
            <w:showingPlcHdr/>
            <w15:appearance w15:val="hidden"/>
          </w:sdtPr>
          <w:sdtEndPr/>
          <w:sdtContent>
            <w:tc>
              <w:tcPr>
                <w:tcW w:w="1918" w:type="pct"/>
                <w:gridSpan w:val="4"/>
                <w:tcBorders>
                  <w:top w:val="single" w:sz="4" w:space="0" w:color="auto"/>
                </w:tcBorders>
                <w:vAlign w:val="bottom"/>
              </w:tcPr>
              <w:p w14:paraId="19CA5361" w14:textId="77777777" w:rsidR="00C10A49" w:rsidRPr="00846B76" w:rsidRDefault="00C10A49" w:rsidP="00C10A49">
                <w:pPr>
                  <w:spacing w:before="120"/>
                  <w:jc w:val="center"/>
                </w:pPr>
                <w:r>
                  <w:t>Title</w:t>
                </w:r>
              </w:p>
            </w:tc>
          </w:sdtContent>
        </w:sdt>
      </w:tr>
      <w:tr w:rsidR="00C10A49" w:rsidRPr="00846B76" w14:paraId="5FB9BFEA" w14:textId="77777777" w:rsidTr="006F789A">
        <w:trPr>
          <w:trHeight w:val="509"/>
        </w:trPr>
        <w:tc>
          <w:tcPr>
            <w:tcW w:w="5000" w:type="pct"/>
            <w:gridSpan w:val="18"/>
            <w:vAlign w:val="bottom"/>
          </w:tcPr>
          <w:p w14:paraId="3985DE9B" w14:textId="1D279526" w:rsidR="00C10A49" w:rsidRDefault="00C10A49" w:rsidP="00C10A49">
            <w:pPr>
              <w:spacing w:before="120"/>
            </w:pPr>
            <w:r>
              <w:t>Approved</w:t>
            </w:r>
            <w:sdt>
              <w:sdtPr>
                <w:id w:val="-1340535573"/>
                <w14:checkbox>
                  <w14:checked w14:val="0"/>
                  <w14:checkedState w14:val="221A" w14:font="Times New Roman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  Declined</w:t>
            </w:r>
            <w:sdt>
              <w:sdtPr>
                <w:id w:val="-139427673"/>
                <w14:checkbox>
                  <w14:checked w14:val="0"/>
                  <w14:checkedState w14:val="221A" w14:font="Times New Roman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                      </w:t>
            </w:r>
          </w:p>
        </w:tc>
      </w:tr>
      <w:tr w:rsidR="00710C44" w:rsidRPr="00846B76" w14:paraId="0181AE1C" w14:textId="77777777" w:rsidTr="00583960">
        <w:trPr>
          <w:cantSplit/>
          <w:trHeight w:hRule="exact" w:val="504"/>
        </w:trPr>
        <w:tc>
          <w:tcPr>
            <w:tcW w:w="1015" w:type="pct"/>
            <w:gridSpan w:val="4"/>
            <w:vAlign w:val="bottom"/>
          </w:tcPr>
          <w:p w14:paraId="74046B84" w14:textId="37E1CD31" w:rsidR="00710C44" w:rsidRDefault="00710C44" w:rsidP="00C10A49">
            <w:pPr>
              <w:spacing w:before="120"/>
              <w:jc w:val="center"/>
            </w:pPr>
            <w:r>
              <w:t>Reason if needed:</w:t>
            </w:r>
          </w:p>
        </w:tc>
        <w:tc>
          <w:tcPr>
            <w:tcW w:w="3985" w:type="pct"/>
            <w:gridSpan w:val="14"/>
            <w:tcBorders>
              <w:bottom w:val="single" w:sz="4" w:space="0" w:color="auto"/>
            </w:tcBorders>
            <w:vAlign w:val="bottom"/>
          </w:tcPr>
          <w:sdt>
            <w:sdtPr>
              <w:id w:val="554591602"/>
              <w:placeholder>
                <w:docPart w:val="EDC2FCDE4CC94075AE64EFE8CFBB7D58"/>
              </w:placeholder>
              <w:temporary/>
              <w:showingPlcHdr/>
              <w15:appearance w15:val="hidden"/>
            </w:sdtPr>
            <w:sdtEndPr/>
            <w:sdtContent>
              <w:p w14:paraId="30D3B439" w14:textId="648D633F" w:rsidR="00710C44" w:rsidRDefault="004C5103" w:rsidP="004C5103">
                <w:pPr>
                  <w:spacing w:before="120"/>
                </w:pPr>
                <w:r>
                  <w:t xml:space="preserve">                                                                                                 </w:t>
                </w:r>
              </w:p>
            </w:sdtContent>
          </w:sdt>
          <w:p w14:paraId="689D9C4A" w14:textId="48FCB655" w:rsidR="00710C44" w:rsidRDefault="00710C44" w:rsidP="00C10A49">
            <w:pPr>
              <w:spacing w:before="120"/>
              <w:jc w:val="center"/>
            </w:pPr>
          </w:p>
        </w:tc>
      </w:tr>
      <w:tr w:rsidR="00583960" w:rsidRPr="00846B76" w14:paraId="554B7E9E" w14:textId="77777777" w:rsidTr="00583960">
        <w:trPr>
          <w:cantSplit/>
          <w:trHeight w:hRule="exact" w:val="504"/>
        </w:trPr>
        <w:sdt>
          <w:sdtPr>
            <w:id w:val="-962961182"/>
            <w:lock w:val="contentLocked"/>
            <w:placeholder>
              <w:docPart w:val="54F301FB6FE14F5295585A2EB2802724"/>
            </w:placeholder>
            <w:temporary/>
            <w:showingPlcHdr/>
            <w15:appearance w15:val="hidden"/>
          </w:sdtPr>
          <w:sdtEndPr/>
          <w:sdtContent>
            <w:tc>
              <w:tcPr>
                <w:tcW w:w="1015" w:type="pct"/>
                <w:gridSpan w:val="4"/>
                <w:vAlign w:val="bottom"/>
              </w:tcPr>
              <w:p w14:paraId="52EC8EEC" w14:textId="088C6F78" w:rsidR="00583960" w:rsidRDefault="00583960" w:rsidP="00C10A49">
                <w:pPr>
                  <w:spacing w:before="120"/>
                  <w:jc w:val="center"/>
                </w:pPr>
                <w:r>
                  <w:t xml:space="preserve"> </w:t>
                </w:r>
              </w:p>
            </w:tc>
          </w:sdtContent>
        </w:sdt>
        <w:sdt>
          <w:sdtPr>
            <w:id w:val="2002622584"/>
            <w:lock w:val="contentLocked"/>
            <w:placeholder>
              <w:docPart w:val="7FF9A9E74DA544979A35193893B60119"/>
            </w:placeholder>
            <w:temporary/>
            <w:showingPlcHdr/>
            <w15:appearance w15:val="hidden"/>
          </w:sdtPr>
          <w:sdtEndPr/>
          <w:sdtContent>
            <w:tc>
              <w:tcPr>
                <w:tcW w:w="3985" w:type="pct"/>
                <w:gridSpan w:val="14"/>
                <w:tcBorders>
                  <w:top w:val="single" w:sz="4" w:space="0" w:color="auto"/>
                </w:tcBorders>
                <w:vAlign w:val="bottom"/>
              </w:tcPr>
              <w:p w14:paraId="5833C64E" w14:textId="427927FD" w:rsidR="00583960" w:rsidRDefault="00583960" w:rsidP="004C5103">
                <w:pPr>
                  <w:spacing w:before="120"/>
                </w:pPr>
                <w:r>
                  <w:t xml:space="preserve"> </w:t>
                </w:r>
              </w:p>
            </w:tc>
          </w:sdtContent>
        </w:sdt>
      </w:tr>
    </w:tbl>
    <w:p w14:paraId="75C98DB7" w14:textId="7E10C195" w:rsidR="00CE6104" w:rsidRPr="00732B16" w:rsidRDefault="00CE6104" w:rsidP="00E677FE">
      <w:pPr>
        <w:spacing w:after="0"/>
        <w:rPr>
          <w:sz w:val="12"/>
          <w:szCs w:val="16"/>
        </w:rPr>
      </w:pPr>
    </w:p>
    <w:sectPr w:rsidR="00CE6104" w:rsidRPr="00732B16" w:rsidSect="002F683F">
      <w:headerReference w:type="default" r:id="rId10"/>
      <w:footerReference w:type="default" r:id="rId11"/>
      <w:pgSz w:w="12240" w:h="15840"/>
      <w:pgMar w:top="245" w:right="245" w:bottom="245" w:left="245" w:header="720" w:footer="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D5736" w14:textId="77777777" w:rsidR="00DF3FA9" w:rsidRDefault="00DF3FA9" w:rsidP="00650259">
      <w:pPr>
        <w:spacing w:after="0" w:line="240" w:lineRule="auto"/>
      </w:pPr>
      <w:r>
        <w:separator/>
      </w:r>
    </w:p>
  </w:endnote>
  <w:endnote w:type="continuationSeparator" w:id="0">
    <w:p w14:paraId="73F280B9" w14:textId="77777777" w:rsidR="00DF3FA9" w:rsidRDefault="00DF3FA9" w:rsidP="00650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749A0A3-FB8E-46A8-B11F-A710781921B0}"/>
    <w:embedBold r:id="rId2" w:fontKey="{BFED7EBD-E5C1-4651-BA34-FA9764F5F160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3" w:fontKey="{B850E037-E8DE-4546-BB83-2C4EB1FE3E98}"/>
    <w:embedBold r:id="rId4" w:fontKey="{DFD19007-FC86-4BFB-AF2E-5E98D3A2D5D2}"/>
    <w:embedItalic r:id="rId5" w:fontKey="{3A76449C-8EE7-484A-BED0-6AFDA1B5C040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6" w:fontKey="{913B0C3E-6868-4FF1-B69E-0BBF0C429DD8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7" w:fontKey="{71D86A27-651D-4C80-8FB7-1327F723D95F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8" w:subsetted="1" w:fontKey="{3B0F3F4E-209F-47A1-9362-F2EB3394879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90D8A" w14:textId="77777777" w:rsidR="0073326A" w:rsidRDefault="002F683F" w:rsidP="002F683F">
    <w:pPr>
      <w:pStyle w:val="NoSpacing"/>
      <w:tabs>
        <w:tab w:val="left" w:pos="258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C253C" w14:textId="77777777" w:rsidR="00DF3FA9" w:rsidRDefault="00DF3FA9" w:rsidP="00650259">
      <w:pPr>
        <w:spacing w:after="0" w:line="240" w:lineRule="auto"/>
      </w:pPr>
      <w:r>
        <w:separator/>
      </w:r>
    </w:p>
  </w:footnote>
  <w:footnote w:type="continuationSeparator" w:id="0">
    <w:p w14:paraId="34E0C449" w14:textId="77777777" w:rsidR="00DF3FA9" w:rsidRDefault="00DF3FA9" w:rsidP="00650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5F8D0" w14:textId="77777777" w:rsidR="00C344F1" w:rsidRDefault="00C344F1" w:rsidP="00C344F1">
    <w:pPr>
      <w:pStyle w:val="NoSpacing"/>
      <w:contextualSpacing/>
      <w:rPr>
        <w:b/>
        <w:sz w:val="24"/>
        <w:szCs w:val="24"/>
      </w:rPr>
    </w:pPr>
    <w:r w:rsidRPr="00E802F4">
      <w:rPr>
        <w:noProof/>
        <w:sz w:val="28"/>
      </w:rPr>
      <w:drawing>
        <wp:anchor distT="0" distB="0" distL="114300" distR="114300" simplePos="0" relativeHeight="251660288" behindDoc="0" locked="0" layoutInCell="1" allowOverlap="1" wp14:anchorId="6B229FEB" wp14:editId="2A5DDF00">
          <wp:simplePos x="0" y="0"/>
          <wp:positionH relativeFrom="column">
            <wp:posOffset>6238875</wp:posOffset>
          </wp:positionH>
          <wp:positionV relativeFrom="paragraph">
            <wp:posOffset>-73025</wp:posOffset>
          </wp:positionV>
          <wp:extent cx="1162050" cy="1143000"/>
          <wp:effectExtent l="0" t="0" r="0" b="0"/>
          <wp:wrapSquare wrapText="bothSides"/>
          <wp:docPr id="3" name="Picture 3" descr="State Seal  -  Colored - Nav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State Seal  -  Colored - Nav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E479B">
      <w:rPr>
        <w:b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6E40DABD" wp14:editId="49147966">
          <wp:simplePos x="0" y="0"/>
          <wp:positionH relativeFrom="column">
            <wp:posOffset>-66675</wp:posOffset>
          </wp:positionH>
          <wp:positionV relativeFrom="paragraph">
            <wp:posOffset>-323215</wp:posOffset>
          </wp:positionV>
          <wp:extent cx="1856105" cy="565785"/>
          <wp:effectExtent l="0" t="0" r="0" b="0"/>
          <wp:wrapNone/>
          <wp:docPr id="1" name="Picture 1" descr="South Dakota Word 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South Dakota Word Black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DFDFD"/>
                      </a:clrFrom>
                      <a:clrTo>
                        <a:srgbClr val="FDFDFD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6105" cy="5657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  <w:p w14:paraId="41572A4A" w14:textId="5AE27356" w:rsidR="00C344F1" w:rsidRPr="00E802F4" w:rsidRDefault="00753071" w:rsidP="00C344F1">
    <w:pPr>
      <w:pStyle w:val="NoSpacing"/>
      <w:contextualSpacing/>
      <w:rPr>
        <w:sz w:val="28"/>
      </w:rPr>
    </w:pPr>
    <w:r>
      <w:rPr>
        <w:b/>
        <w:sz w:val="28"/>
      </w:rPr>
      <w:t xml:space="preserve">   </w:t>
    </w:r>
    <w:r w:rsidR="00C344F1" w:rsidRPr="00E802F4">
      <w:rPr>
        <w:b/>
        <w:sz w:val="28"/>
      </w:rPr>
      <w:t>Fleet &amp; Travel Management</w:t>
    </w:r>
  </w:p>
  <w:p w14:paraId="47FE33D8" w14:textId="66B2FBF9" w:rsidR="00C344F1" w:rsidRPr="00E802F4" w:rsidRDefault="00753071" w:rsidP="00C344F1">
    <w:pPr>
      <w:pStyle w:val="NoSpacing"/>
      <w:contextualSpacing/>
      <w:rPr>
        <w:sz w:val="20"/>
        <w:szCs w:val="20"/>
      </w:rPr>
    </w:pPr>
    <w:r>
      <w:rPr>
        <w:sz w:val="20"/>
        <w:szCs w:val="20"/>
      </w:rPr>
      <w:t xml:space="preserve">    </w:t>
    </w:r>
    <w:r w:rsidR="00C344F1" w:rsidRPr="00E802F4">
      <w:rPr>
        <w:sz w:val="20"/>
        <w:szCs w:val="20"/>
      </w:rPr>
      <w:t xml:space="preserve">104 S Garfield </w:t>
    </w:r>
    <w:proofErr w:type="spellStart"/>
    <w:r w:rsidR="00C344F1" w:rsidRPr="00E802F4">
      <w:rPr>
        <w:sz w:val="20"/>
        <w:szCs w:val="20"/>
      </w:rPr>
      <w:t>Bldg</w:t>
    </w:r>
    <w:proofErr w:type="spellEnd"/>
    <w:r w:rsidR="00C344F1" w:rsidRPr="00E802F4">
      <w:rPr>
        <w:sz w:val="20"/>
        <w:szCs w:val="20"/>
      </w:rPr>
      <w:t xml:space="preserve"> E</w:t>
    </w:r>
  </w:p>
  <w:p w14:paraId="7E17D2EF" w14:textId="7D7ACD5B" w:rsidR="00C344F1" w:rsidRPr="00E802F4" w:rsidRDefault="00753071" w:rsidP="00C344F1">
    <w:pPr>
      <w:pStyle w:val="NoSpacing"/>
      <w:contextualSpacing/>
      <w:rPr>
        <w:sz w:val="20"/>
        <w:szCs w:val="20"/>
      </w:rPr>
    </w:pPr>
    <w:r>
      <w:rPr>
        <w:sz w:val="20"/>
        <w:szCs w:val="20"/>
      </w:rPr>
      <w:t xml:space="preserve">     </w:t>
    </w:r>
    <w:r w:rsidR="00C344F1" w:rsidRPr="00E802F4">
      <w:rPr>
        <w:sz w:val="20"/>
        <w:szCs w:val="20"/>
      </w:rPr>
      <w:t>c/o 500 E Capitol Ave</w:t>
    </w:r>
  </w:p>
  <w:p w14:paraId="7304297C" w14:textId="41AADF51" w:rsidR="00C344F1" w:rsidRPr="00E802F4" w:rsidRDefault="00753071" w:rsidP="00C344F1">
    <w:pPr>
      <w:pStyle w:val="NoSpacing"/>
      <w:contextualSpacing/>
      <w:rPr>
        <w:sz w:val="20"/>
        <w:szCs w:val="20"/>
      </w:rPr>
    </w:pPr>
    <w:r>
      <w:rPr>
        <w:sz w:val="20"/>
        <w:szCs w:val="20"/>
      </w:rPr>
      <w:t xml:space="preserve">     </w:t>
    </w:r>
    <w:r w:rsidR="00C344F1" w:rsidRPr="00E802F4">
      <w:rPr>
        <w:sz w:val="20"/>
        <w:szCs w:val="20"/>
      </w:rPr>
      <w:t>Pierre, SD 57501-5070</w:t>
    </w:r>
  </w:p>
  <w:p w14:paraId="01B87442" w14:textId="3C51C54E" w:rsidR="00C344F1" w:rsidRPr="00E802F4" w:rsidRDefault="00753071" w:rsidP="00C344F1">
    <w:pPr>
      <w:pStyle w:val="NoSpacing"/>
      <w:contextualSpacing/>
      <w:rPr>
        <w:sz w:val="20"/>
        <w:szCs w:val="20"/>
      </w:rPr>
    </w:pPr>
    <w:r>
      <w:rPr>
        <w:sz w:val="20"/>
        <w:szCs w:val="20"/>
      </w:rPr>
      <w:t xml:space="preserve">     </w:t>
    </w:r>
    <w:r w:rsidR="00C344F1" w:rsidRPr="00E802F4">
      <w:rPr>
        <w:sz w:val="20"/>
        <w:szCs w:val="20"/>
      </w:rPr>
      <w:t>605.733.3162</w:t>
    </w:r>
    <w:r w:rsidR="00C344F1" w:rsidRPr="00E802F4">
      <w:t xml:space="preserve"> </w:t>
    </w:r>
    <w:r w:rsidR="00C344F1">
      <w:t xml:space="preserve">                                                         </w:t>
    </w:r>
  </w:p>
  <w:p w14:paraId="1C50C558" w14:textId="1634C94F" w:rsidR="00C344F1" w:rsidRPr="00E802F4" w:rsidRDefault="00753071" w:rsidP="00C344F1">
    <w:pPr>
      <w:pStyle w:val="NoSpacing"/>
      <w:spacing w:after="100" w:afterAutospacing="1"/>
      <w:contextualSpacing/>
      <w:rPr>
        <w:sz w:val="20"/>
        <w:szCs w:val="20"/>
      </w:rPr>
    </w:pPr>
    <w:r>
      <w:rPr>
        <w:sz w:val="20"/>
        <w:szCs w:val="20"/>
      </w:rPr>
      <w:t xml:space="preserve">     </w:t>
    </w:r>
    <w:r w:rsidR="00C344F1" w:rsidRPr="00E802F4">
      <w:rPr>
        <w:sz w:val="20"/>
        <w:szCs w:val="20"/>
      </w:rPr>
      <w:t>FAX 605.773.3502</w:t>
    </w:r>
  </w:p>
  <w:p w14:paraId="61AF91BE" w14:textId="77777777" w:rsidR="00C344F1" w:rsidRDefault="00C344F1" w:rsidP="00C344F1">
    <w:pPr>
      <w:pStyle w:val="NoSpacing"/>
      <w:contextualSpacing/>
      <w:jc w:val="center"/>
      <w:rPr>
        <w:sz w:val="36"/>
        <w:szCs w:val="36"/>
      </w:rPr>
    </w:pPr>
    <w:r>
      <w:rPr>
        <w:sz w:val="36"/>
        <w:szCs w:val="36"/>
      </w:rPr>
      <w:t xml:space="preserve">      TRAVEL AUTHORIZATION</w:t>
    </w:r>
  </w:p>
  <w:p w14:paraId="27770F86" w14:textId="2D377033" w:rsidR="00650259" w:rsidRDefault="00C344F1" w:rsidP="00713D1C">
    <w:pPr>
      <w:pStyle w:val="NoSpacing"/>
      <w:contextualSpacing/>
      <w:rPr>
        <w:sz w:val="28"/>
      </w:rPr>
    </w:pPr>
    <w:r>
      <w:rPr>
        <w:sz w:val="28"/>
      </w:rPr>
      <w:t>F</w:t>
    </w:r>
    <w:r w:rsidRPr="00D363D0">
      <w:rPr>
        <w:sz w:val="28"/>
      </w:rPr>
      <w:t>ill out the form below completel</w:t>
    </w:r>
    <w:r w:rsidR="00954288">
      <w:rPr>
        <w:sz w:val="28"/>
      </w:rPr>
      <w:t xml:space="preserve">y.  </w:t>
    </w:r>
    <w:r w:rsidR="001F49B8">
      <w:rPr>
        <w:sz w:val="28"/>
      </w:rPr>
      <w:t>Sign (Print and Scan to David.McFarland@state.sd.us)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3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4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7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DA39EA"/>
    <w:multiLevelType w:val="multilevel"/>
    <w:tmpl w:val="4502D284"/>
    <w:lvl w:ilvl="0">
      <w:start w:val="1"/>
      <w:numFmt w:val="upperLetter"/>
      <w:lvlText w:val="Appendix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9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0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247022"/>
    <w:multiLevelType w:val="multilevel"/>
    <w:tmpl w:val="400A361E"/>
    <w:lvl w:ilvl="0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ListBullet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3" w15:restartNumberingAfterBreak="0">
    <w:nsid w:val="48E40A21"/>
    <w:multiLevelType w:val="multilevel"/>
    <w:tmpl w:val="0A165832"/>
    <w:lvl w:ilvl="0">
      <w:start w:val="1"/>
      <w:numFmt w:val="decimal"/>
      <w:pStyle w:val="ListNumb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Numb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4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NumberedList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DF7B0E"/>
    <w:multiLevelType w:val="multilevel"/>
    <w:tmpl w:val="4BBE41AE"/>
    <w:lvl w:ilvl="0">
      <w:start w:val="1"/>
      <w:numFmt w:val="decimal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20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 w16cid:durableId="1243102894">
    <w:abstractNumId w:val="11"/>
  </w:num>
  <w:num w:numId="2" w16cid:durableId="885875680">
    <w:abstractNumId w:val="7"/>
  </w:num>
  <w:num w:numId="3" w16cid:durableId="1964921247">
    <w:abstractNumId w:val="15"/>
  </w:num>
  <w:num w:numId="4" w16cid:durableId="1870293280">
    <w:abstractNumId w:val="12"/>
  </w:num>
  <w:num w:numId="5" w16cid:durableId="1214150739">
    <w:abstractNumId w:val="13"/>
  </w:num>
  <w:num w:numId="6" w16cid:durableId="99684868">
    <w:abstractNumId w:val="19"/>
  </w:num>
  <w:num w:numId="7" w16cid:durableId="1566259119">
    <w:abstractNumId w:val="6"/>
  </w:num>
  <w:num w:numId="8" w16cid:durableId="657420763">
    <w:abstractNumId w:val="10"/>
  </w:num>
  <w:num w:numId="9" w16cid:durableId="218328552">
    <w:abstractNumId w:val="17"/>
  </w:num>
  <w:num w:numId="10" w16cid:durableId="353003402">
    <w:abstractNumId w:val="1"/>
  </w:num>
  <w:num w:numId="11" w16cid:durableId="1066610973">
    <w:abstractNumId w:val="5"/>
  </w:num>
  <w:num w:numId="12" w16cid:durableId="1171409505">
    <w:abstractNumId w:val="0"/>
  </w:num>
  <w:num w:numId="13" w16cid:durableId="1924755511">
    <w:abstractNumId w:val="2"/>
  </w:num>
  <w:num w:numId="14" w16cid:durableId="1622297850">
    <w:abstractNumId w:val="9"/>
  </w:num>
  <w:num w:numId="15" w16cid:durableId="1936549702">
    <w:abstractNumId w:val="8"/>
  </w:num>
  <w:num w:numId="16" w16cid:durableId="2038041629">
    <w:abstractNumId w:val="16"/>
  </w:num>
  <w:num w:numId="17" w16cid:durableId="548497304">
    <w:abstractNumId w:val="3"/>
  </w:num>
  <w:num w:numId="18" w16cid:durableId="1581057215">
    <w:abstractNumId w:val="21"/>
  </w:num>
  <w:num w:numId="19" w16cid:durableId="925261091">
    <w:abstractNumId w:val="18"/>
  </w:num>
  <w:num w:numId="20" w16cid:durableId="228227483">
    <w:abstractNumId w:val="14"/>
  </w:num>
  <w:num w:numId="21" w16cid:durableId="1288509608">
    <w:abstractNumId w:val="20"/>
  </w:num>
  <w:num w:numId="22" w16cid:durableId="908925863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TrueTypeFonts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4F1"/>
    <w:rsid w:val="000008C4"/>
    <w:rsid w:val="000347EA"/>
    <w:rsid w:val="000411F0"/>
    <w:rsid w:val="00052382"/>
    <w:rsid w:val="0006568A"/>
    <w:rsid w:val="00076F0F"/>
    <w:rsid w:val="00084253"/>
    <w:rsid w:val="000878D4"/>
    <w:rsid w:val="00097520"/>
    <w:rsid w:val="000B33E1"/>
    <w:rsid w:val="000D1F49"/>
    <w:rsid w:val="00153AB7"/>
    <w:rsid w:val="001727CA"/>
    <w:rsid w:val="00192463"/>
    <w:rsid w:val="001B517C"/>
    <w:rsid w:val="001E31E4"/>
    <w:rsid w:val="001F49B8"/>
    <w:rsid w:val="00234AAF"/>
    <w:rsid w:val="002610DA"/>
    <w:rsid w:val="00290F5E"/>
    <w:rsid w:val="002A258D"/>
    <w:rsid w:val="002C56E6"/>
    <w:rsid w:val="002F683F"/>
    <w:rsid w:val="00335230"/>
    <w:rsid w:val="00361E11"/>
    <w:rsid w:val="003945C4"/>
    <w:rsid w:val="003B4744"/>
    <w:rsid w:val="003D5E6A"/>
    <w:rsid w:val="003F0847"/>
    <w:rsid w:val="003F55D9"/>
    <w:rsid w:val="0040090B"/>
    <w:rsid w:val="00425C83"/>
    <w:rsid w:val="004409B3"/>
    <w:rsid w:val="0046302A"/>
    <w:rsid w:val="0046641D"/>
    <w:rsid w:val="00487D2D"/>
    <w:rsid w:val="004A1250"/>
    <w:rsid w:val="004C4B84"/>
    <w:rsid w:val="004C5103"/>
    <w:rsid w:val="004D1DFA"/>
    <w:rsid w:val="004D5D62"/>
    <w:rsid w:val="005112D0"/>
    <w:rsid w:val="0051509E"/>
    <w:rsid w:val="005310EA"/>
    <w:rsid w:val="00542C8E"/>
    <w:rsid w:val="00563D0D"/>
    <w:rsid w:val="00577E06"/>
    <w:rsid w:val="00583960"/>
    <w:rsid w:val="00597022"/>
    <w:rsid w:val="005A2518"/>
    <w:rsid w:val="005A3BF7"/>
    <w:rsid w:val="005B543D"/>
    <w:rsid w:val="005B5AED"/>
    <w:rsid w:val="005B6E47"/>
    <w:rsid w:val="005D2197"/>
    <w:rsid w:val="005D6CC7"/>
    <w:rsid w:val="005F2035"/>
    <w:rsid w:val="005F7990"/>
    <w:rsid w:val="00612FAA"/>
    <w:rsid w:val="006221AD"/>
    <w:rsid w:val="006226DD"/>
    <w:rsid w:val="0062774C"/>
    <w:rsid w:val="0063739C"/>
    <w:rsid w:val="00647ACD"/>
    <w:rsid w:val="00650259"/>
    <w:rsid w:val="00651C81"/>
    <w:rsid w:val="0069150D"/>
    <w:rsid w:val="0069436F"/>
    <w:rsid w:val="006E62D8"/>
    <w:rsid w:val="006F5634"/>
    <w:rsid w:val="006F789A"/>
    <w:rsid w:val="00710C44"/>
    <w:rsid w:val="00713D1C"/>
    <w:rsid w:val="007272D6"/>
    <w:rsid w:val="00732B16"/>
    <w:rsid w:val="0073326A"/>
    <w:rsid w:val="00753071"/>
    <w:rsid w:val="00753893"/>
    <w:rsid w:val="00770F25"/>
    <w:rsid w:val="007904F1"/>
    <w:rsid w:val="007A35A8"/>
    <w:rsid w:val="007B0A85"/>
    <w:rsid w:val="007C6A52"/>
    <w:rsid w:val="007D7283"/>
    <w:rsid w:val="007E40EC"/>
    <w:rsid w:val="007F08E2"/>
    <w:rsid w:val="00806FF3"/>
    <w:rsid w:val="0082043E"/>
    <w:rsid w:val="008475CC"/>
    <w:rsid w:val="008961BB"/>
    <w:rsid w:val="008C5D15"/>
    <w:rsid w:val="008E203A"/>
    <w:rsid w:val="0091229C"/>
    <w:rsid w:val="0092128E"/>
    <w:rsid w:val="00923E56"/>
    <w:rsid w:val="00940E73"/>
    <w:rsid w:val="00954288"/>
    <w:rsid w:val="00967136"/>
    <w:rsid w:val="00976D36"/>
    <w:rsid w:val="0098597D"/>
    <w:rsid w:val="009D26D0"/>
    <w:rsid w:val="009F3B0D"/>
    <w:rsid w:val="009F619A"/>
    <w:rsid w:val="009F6DDE"/>
    <w:rsid w:val="009F7B25"/>
    <w:rsid w:val="00A02891"/>
    <w:rsid w:val="00A069C3"/>
    <w:rsid w:val="00A370A8"/>
    <w:rsid w:val="00A42ACE"/>
    <w:rsid w:val="00A44FDB"/>
    <w:rsid w:val="00A51B9A"/>
    <w:rsid w:val="00A60442"/>
    <w:rsid w:val="00AB0BCC"/>
    <w:rsid w:val="00B03F14"/>
    <w:rsid w:val="00B112AD"/>
    <w:rsid w:val="00B160CA"/>
    <w:rsid w:val="00B67E1B"/>
    <w:rsid w:val="00B71D11"/>
    <w:rsid w:val="00BA1123"/>
    <w:rsid w:val="00BC2905"/>
    <w:rsid w:val="00BD4753"/>
    <w:rsid w:val="00BD5CB1"/>
    <w:rsid w:val="00BE62EE"/>
    <w:rsid w:val="00C003BA"/>
    <w:rsid w:val="00C10A49"/>
    <w:rsid w:val="00C316B0"/>
    <w:rsid w:val="00C344F1"/>
    <w:rsid w:val="00C46878"/>
    <w:rsid w:val="00C72268"/>
    <w:rsid w:val="00C77F00"/>
    <w:rsid w:val="00CA21F8"/>
    <w:rsid w:val="00CA6018"/>
    <w:rsid w:val="00CB4A51"/>
    <w:rsid w:val="00CD3594"/>
    <w:rsid w:val="00CD4532"/>
    <w:rsid w:val="00CD47B0"/>
    <w:rsid w:val="00CE6104"/>
    <w:rsid w:val="00CE7918"/>
    <w:rsid w:val="00CF5150"/>
    <w:rsid w:val="00D032D1"/>
    <w:rsid w:val="00D16163"/>
    <w:rsid w:val="00D3537A"/>
    <w:rsid w:val="00D63891"/>
    <w:rsid w:val="00D71A41"/>
    <w:rsid w:val="00D76E5A"/>
    <w:rsid w:val="00DB3FAD"/>
    <w:rsid w:val="00DF2DA9"/>
    <w:rsid w:val="00DF3FA9"/>
    <w:rsid w:val="00E13623"/>
    <w:rsid w:val="00E33E9B"/>
    <w:rsid w:val="00E61C09"/>
    <w:rsid w:val="00E677FE"/>
    <w:rsid w:val="00EB3B58"/>
    <w:rsid w:val="00EB3BC7"/>
    <w:rsid w:val="00EC7359"/>
    <w:rsid w:val="00ED7FDB"/>
    <w:rsid w:val="00EE3054"/>
    <w:rsid w:val="00F00606"/>
    <w:rsid w:val="00F01256"/>
    <w:rsid w:val="00FA7511"/>
    <w:rsid w:val="00FB3B0E"/>
    <w:rsid w:val="00FC633A"/>
    <w:rsid w:val="00FC7475"/>
    <w:rsid w:val="00FE78A0"/>
    <w:rsid w:val="00FF2887"/>
    <w:rsid w:val="00FF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D7860A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/>
    <w:lsdException w:name="List Bullet 4" w:semiHidden="1"/>
    <w:lsdException w:name="List Bullet 5" w:semiHidden="1"/>
    <w:lsdException w:name="List Number 2" w:semiHidden="1" w:unhideWhenUsed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">
    <w:name w:val="Normal"/>
    <w:uiPriority w:val="1"/>
    <w:qFormat/>
    <w:rsid w:val="0073326A"/>
  </w:style>
  <w:style w:type="paragraph" w:styleId="Heading1">
    <w:name w:val="heading 1"/>
    <w:basedOn w:val="Normal"/>
    <w:link w:val="Heading1Char"/>
    <w:uiPriority w:val="1"/>
    <w:qFormat/>
    <w:rsid w:val="00732B16"/>
    <w:pPr>
      <w:spacing w:after="0" w:line="240" w:lineRule="auto"/>
      <w:jc w:val="center"/>
      <w:outlineLvl w:val="0"/>
    </w:pPr>
    <w:rPr>
      <w:rFonts w:asciiTheme="majorHAnsi" w:hAnsiTheme="majorHAnsi"/>
      <w:b/>
      <w:color w:val="FFFFFF" w:themeColor="background1"/>
    </w:rPr>
  </w:style>
  <w:style w:type="paragraph" w:styleId="Heading2">
    <w:name w:val="heading 2"/>
    <w:basedOn w:val="Normal"/>
    <w:link w:val="Heading2Char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Heading3">
    <w:name w:val="heading 3"/>
    <w:basedOn w:val="Normal"/>
    <w:next w:val="Normal"/>
    <w:link w:val="Heading3Char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Heading4">
    <w:name w:val="heading 4"/>
    <w:basedOn w:val="Normal"/>
    <w:link w:val="Heading4Char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Heading5">
    <w:name w:val="heading 5"/>
    <w:basedOn w:val="Heading2"/>
    <w:link w:val="Heading5Char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732B16"/>
    <w:rPr>
      <w:rFonts w:asciiTheme="majorHAnsi" w:hAnsiTheme="majorHAnsi"/>
      <w:b/>
      <w:color w:val="FFFFFF" w:themeColor="background1"/>
    </w:rPr>
  </w:style>
  <w:style w:type="character" w:styleId="Hashtag">
    <w:name w:val="Hashtag"/>
    <w:basedOn w:val="DefaultParagraphFont"/>
    <w:uiPriority w:val="99"/>
    <w:semiHidden/>
    <w:rsid w:val="00CD4532"/>
    <w:rPr>
      <w:color w:val="2B579A"/>
      <w:shd w:val="clear" w:color="auto" w:fill="E6E6E6"/>
    </w:rPr>
  </w:style>
  <w:style w:type="paragraph" w:customStyle="1" w:styleId="NumberedList">
    <w:name w:val="Numbered List"/>
    <w:basedOn w:val="Normal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Default">
    <w:name w:val="Default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Heading2Char">
    <w:name w:val="Heading 2 Char"/>
    <w:basedOn w:val="DefaultParagraphFont"/>
    <w:link w:val="Heading2"/>
    <w:uiPriority w:val="1"/>
    <w:semiHidden/>
    <w:rsid w:val="00651C81"/>
    <w:rPr>
      <w:b/>
      <w:bCs/>
      <w:color w:val="694A77"/>
      <w:sz w:val="32"/>
      <w:szCs w:val="32"/>
      <w:lang w:eastAsia="zh-CN"/>
    </w:rPr>
  </w:style>
  <w:style w:type="paragraph" w:styleId="NormalIndent">
    <w:name w:val="Normal Indent"/>
    <w:basedOn w:val="Normal"/>
    <w:uiPriority w:val="99"/>
    <w:semiHidden/>
    <w:rsid w:val="000D1F49"/>
    <w:pPr>
      <w:spacing w:before="120"/>
      <w:ind w:left="720"/>
    </w:pPr>
  </w:style>
  <w:style w:type="character" w:customStyle="1" w:styleId="Heading3Char">
    <w:name w:val="Heading 3 Char"/>
    <w:basedOn w:val="DefaultParagraphFont"/>
    <w:link w:val="Heading3"/>
    <w:uiPriority w:val="1"/>
    <w:semiHidden/>
    <w:rsid w:val="00651C81"/>
    <w:rPr>
      <w:b/>
      <w:bCs/>
      <w:color w:val="694A77"/>
      <w:szCs w:val="27"/>
    </w:rPr>
  </w:style>
  <w:style w:type="paragraph" w:styleId="TOC1">
    <w:name w:val="toc 1"/>
    <w:basedOn w:val="Normal"/>
    <w:next w:val="Normal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ootnoteText">
    <w:name w:val="footnote text"/>
    <w:basedOn w:val="Normal"/>
    <w:link w:val="FootnoteTextChar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1C81"/>
    <w:rPr>
      <w:sz w:val="18"/>
      <w:szCs w:val="20"/>
    </w:rPr>
  </w:style>
  <w:style w:type="paragraph" w:styleId="ListBullet">
    <w:name w:val="List Bullet"/>
    <w:basedOn w:val="Normal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CommentText">
    <w:name w:val="annotation text"/>
    <w:basedOn w:val="Normal"/>
    <w:link w:val="CommentTextChar"/>
    <w:uiPriority w:val="99"/>
    <w:semiHidden/>
    <w:rsid w:val="000D1F49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4532"/>
    <w:rPr>
      <w:szCs w:val="24"/>
    </w:rPr>
  </w:style>
  <w:style w:type="paragraph" w:styleId="Header">
    <w:name w:val="header"/>
    <w:basedOn w:val="Normal"/>
    <w:link w:val="HeaderChar"/>
    <w:uiPriority w:val="99"/>
    <w:unhideWhenUsed/>
    <w:rsid w:val="00732B16"/>
    <w:pPr>
      <w:tabs>
        <w:tab w:val="center" w:pos="4680"/>
        <w:tab w:val="right" w:pos="9360"/>
      </w:tabs>
      <w:spacing w:after="0"/>
    </w:pPr>
    <w:rPr>
      <w:rFonts w:asciiTheme="majorHAnsi" w:eastAsia="Calibri" w:hAnsiTheme="majorHAnsi" w:cs="Times New Roman"/>
      <w:b/>
      <w:noProof/>
      <w:color w:val="FFFFFF"/>
      <w:sz w:val="4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732B16"/>
    <w:rPr>
      <w:rFonts w:asciiTheme="majorHAnsi" w:eastAsia="Calibri" w:hAnsiTheme="majorHAnsi" w:cs="Times New Roman"/>
      <w:b/>
      <w:noProof/>
      <w:color w:val="FFFFFF"/>
      <w:sz w:val="44"/>
      <w:szCs w:val="24"/>
    </w:rPr>
  </w:style>
  <w:style w:type="paragraph" w:styleId="Footer">
    <w:name w:val="footer"/>
    <w:basedOn w:val="Normal"/>
    <w:link w:val="FooterChar"/>
    <w:uiPriority w:val="99"/>
    <w:rsid w:val="0073326A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73326A"/>
    <w:rPr>
      <w:sz w:val="18"/>
      <w:szCs w:val="24"/>
    </w:rPr>
  </w:style>
  <w:style w:type="character" w:styleId="FootnoteReference">
    <w:name w:val="footnote reference"/>
    <w:basedOn w:val="DefaultParagraphFont"/>
    <w:uiPriority w:val="99"/>
    <w:semiHidden/>
    <w:rsid w:val="000D1F4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0D1F49"/>
    <w:rPr>
      <w:sz w:val="18"/>
      <w:szCs w:val="18"/>
    </w:rPr>
  </w:style>
  <w:style w:type="paragraph" w:styleId="ListNumber">
    <w:name w:val="List Number"/>
    <w:basedOn w:val="Normal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DefaultParagraphFont"/>
    <w:uiPriority w:val="99"/>
    <w:semiHidden/>
    <w:rsid w:val="000D1F49"/>
    <w:rPr>
      <w:color w:val="BF678E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NoSpacing">
    <w:name w:val="No Spacing"/>
    <w:basedOn w:val="Normal"/>
    <w:uiPriority w:val="1"/>
    <w:qFormat/>
    <w:rsid w:val="00713D1C"/>
    <w:pPr>
      <w:widowControl w:val="0"/>
      <w:autoSpaceDE w:val="0"/>
      <w:autoSpaceDN w:val="0"/>
    </w:pPr>
    <w:rPr>
      <w:rFonts w:eastAsia="Calibri" w:cs="Calibri"/>
      <w:sz w:val="18"/>
    </w:rPr>
  </w:style>
  <w:style w:type="paragraph" w:styleId="Title">
    <w:name w:val="Title"/>
    <w:basedOn w:val="Normal"/>
    <w:next w:val="Normal"/>
    <w:link w:val="TitleChar"/>
    <w:uiPriority w:val="10"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1F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Bullet2">
    <w:name w:val="List Bullet 2"/>
    <w:basedOn w:val="Normal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FigureTable">
    <w:name w:val="Figure Table"/>
    <w:basedOn w:val="TableNormal"/>
    <w:uiPriority w:val="99"/>
    <w:rsid w:val="000D1F49"/>
    <w:tblPr/>
    <w:trPr>
      <w:cantSplit/>
    </w:trPr>
  </w:style>
  <w:style w:type="character" w:customStyle="1" w:styleId="Heading4Char">
    <w:name w:val="Heading 4 Char"/>
    <w:basedOn w:val="DefaultParagraphFont"/>
    <w:link w:val="Heading4"/>
    <w:uiPriority w:val="9"/>
    <w:semiHidden/>
    <w:rsid w:val="00651C81"/>
    <w:rPr>
      <w:b/>
      <w:sz w:val="25"/>
      <w:szCs w:val="25"/>
    </w:rPr>
  </w:style>
  <w:style w:type="character" w:customStyle="1" w:styleId="Heading5Char">
    <w:name w:val="Heading 5 Char"/>
    <w:basedOn w:val="Heading2Char"/>
    <w:link w:val="Heading5"/>
    <w:uiPriority w:val="1"/>
    <w:semiHidden/>
    <w:rsid w:val="00651C81"/>
    <w:rPr>
      <w:b/>
      <w:bCs/>
      <w:caps/>
      <w:color w:val="4BACC6"/>
      <w:sz w:val="32"/>
      <w:szCs w:val="32"/>
      <w:lang w:eastAsia="zh-C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1C81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1C81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1C8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1C8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OC2">
    <w:name w:val="toc 2"/>
    <w:basedOn w:val="Normal"/>
    <w:next w:val="Normal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TOC3">
    <w:name w:val="toc 3"/>
    <w:basedOn w:val="Normal"/>
    <w:next w:val="Normal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ableofFigures">
    <w:name w:val="table of figures"/>
    <w:basedOn w:val="Normal"/>
    <w:next w:val="Normal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Number2">
    <w:name w:val="List Number 2"/>
    <w:basedOn w:val="Normal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FollowedHyperlink">
    <w:name w:val="FollowedHyperlink"/>
    <w:basedOn w:val="DefaultParagraphFont"/>
    <w:uiPriority w:val="99"/>
    <w:semiHidden/>
    <w:rsid w:val="000D1F49"/>
    <w:rPr>
      <w:color w:val="731F1C" w:themeColor="followedHyperlink"/>
      <w:u w:val="single"/>
    </w:rPr>
  </w:style>
  <w:style w:type="paragraph" w:styleId="NormalWeb">
    <w:name w:val="Normal (Web)"/>
    <w:basedOn w:val="Normal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ookTitle">
    <w:name w:val="Book Title"/>
    <w:basedOn w:val="DefaultParagraphFont"/>
    <w:uiPriority w:val="33"/>
    <w:semiHidden/>
    <w:rsid w:val="000D1F49"/>
    <w:rPr>
      <w:b/>
      <w:bCs/>
      <w:i/>
      <w:iCs/>
      <w:spacing w:val="5"/>
    </w:rPr>
  </w:style>
  <w:style w:type="paragraph" w:styleId="TOCHeading">
    <w:name w:val="TOC Heading"/>
    <w:basedOn w:val="Normal"/>
    <w:next w:val="Normal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croText">
    <w:name w:val="macro"/>
    <w:link w:val="MacroTextChar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51C81"/>
    <w:rPr>
      <w:rFonts w:ascii="Consolas" w:hAnsi="Consolas"/>
      <w:sz w:val="20"/>
      <w:szCs w:val="20"/>
    </w:rPr>
  </w:style>
  <w:style w:type="table" w:styleId="TableGrid">
    <w:name w:val="Table Grid"/>
    <w:basedOn w:val="TableNormal"/>
    <w:rsid w:val="00650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06FF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44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44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pr36584\AppData\Roaming\Microsoft\Templates\Reimbursemen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60B497EA45840C3A6A3D9E7C89DD8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757CA9-7E3E-40DA-A3E7-ECEC7E745498}"/>
      </w:docPartPr>
      <w:docPartBody>
        <w:p w:rsidR="006E2A96" w:rsidRDefault="008E1562" w:rsidP="008E1562">
          <w:pPr>
            <w:pStyle w:val="F60B497EA45840C3A6A3D9E7C89DD83C"/>
          </w:pPr>
          <w:r w:rsidRPr="000034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639DD5E2E3824FB18A531603D5E840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E96E2E-3516-46E2-820F-82B4951E8EBB}"/>
      </w:docPartPr>
      <w:docPartBody>
        <w:p w:rsidR="006E2A96" w:rsidRDefault="008E1562" w:rsidP="008E1562">
          <w:pPr>
            <w:pStyle w:val="639DD5E2E3824FB18A531603D5E8409E"/>
          </w:pPr>
          <w:r w:rsidRPr="000034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F54535947F0C4A95BBE9CF177AE7AC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223340-B407-42AA-B8DB-3E1A72DC286D}"/>
      </w:docPartPr>
      <w:docPartBody>
        <w:p w:rsidR="006E2A96" w:rsidRDefault="008E1562" w:rsidP="008E1562">
          <w:pPr>
            <w:pStyle w:val="F54535947F0C4A95BBE9CF177AE7AC5B"/>
          </w:pPr>
          <w:r w:rsidRPr="000034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055B99EA38F946E4A7F3A8CD8FBA85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FFAA28-5A29-4A0E-9C6F-D43DFE34EA36}"/>
      </w:docPartPr>
      <w:docPartBody>
        <w:p w:rsidR="005D3F83" w:rsidRDefault="00EE5F37" w:rsidP="00E230CE">
          <w:pPr>
            <w:pStyle w:val="055B99EA38F946E4A7F3A8CD8FBA8584"/>
          </w:pPr>
          <w:r>
            <w:t>Date:</w:t>
          </w:r>
        </w:p>
      </w:docPartBody>
    </w:docPart>
    <w:docPart>
      <w:docPartPr>
        <w:name w:val="8C3ED41CBE234CE08E307F5EA177B7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1BEFC1-48EE-4DC5-B7E0-F793F67FB7B5}"/>
      </w:docPartPr>
      <w:docPartBody>
        <w:p w:rsidR="005D3F83" w:rsidRDefault="00EE5F37" w:rsidP="00E230CE">
          <w:pPr>
            <w:pStyle w:val="8C3ED41CBE234CE08E307F5EA177B790"/>
          </w:pPr>
          <w:r>
            <w:t>POV Requesting:</w:t>
          </w:r>
        </w:p>
      </w:docPartBody>
    </w:docPart>
    <w:docPart>
      <w:docPartPr>
        <w:name w:val="EB680CA58593477C87017FF540E96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3D9ABC-12ED-465F-AB3B-86E55043390F}"/>
      </w:docPartPr>
      <w:docPartBody>
        <w:p w:rsidR="005D3F83" w:rsidRDefault="00EE5F37" w:rsidP="00E230CE">
          <w:pPr>
            <w:pStyle w:val="EB680CA58593477C87017FF540E96D61"/>
          </w:pPr>
          <w:r>
            <w:t>POV1</w:t>
          </w:r>
        </w:p>
      </w:docPartBody>
    </w:docPart>
    <w:docPart>
      <w:docPartPr>
        <w:name w:val="2838B9635ED240AF9C837C268C8B3E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4ED255-971B-4AA8-8EF7-8E97EBE12F30}"/>
      </w:docPartPr>
      <w:docPartBody>
        <w:p w:rsidR="005D3F83" w:rsidRDefault="00EE5F37" w:rsidP="00E230CE">
          <w:pPr>
            <w:pStyle w:val="2838B9635ED240AF9C837C268C8B3EB5"/>
          </w:pPr>
          <w:r>
            <w:t>POV2</w:t>
          </w:r>
        </w:p>
      </w:docPartBody>
    </w:docPart>
    <w:docPart>
      <w:docPartPr>
        <w:name w:val="A7B243512318497C9E9BD336BFF505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3E7F33-830F-4CB4-8CED-41F3DD6D930D}"/>
      </w:docPartPr>
      <w:docPartBody>
        <w:p w:rsidR="005D3F83" w:rsidRDefault="00EE5F37" w:rsidP="00E230CE">
          <w:pPr>
            <w:pStyle w:val="A7B243512318497C9E9BD336BFF50516"/>
          </w:pPr>
          <w:r>
            <w:t>Period From:</w:t>
          </w:r>
        </w:p>
      </w:docPartBody>
    </w:docPart>
    <w:docPart>
      <w:docPartPr>
        <w:name w:val="3EA31B5CB0B440DE9C6507DCD5C73B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F5E28A-847F-4CBA-A726-4C47928E156D}"/>
      </w:docPartPr>
      <w:docPartBody>
        <w:p w:rsidR="005D3F83" w:rsidRDefault="00EE5F37" w:rsidP="00E230CE">
          <w:pPr>
            <w:pStyle w:val="3EA31B5CB0B440DE9C6507DCD5C73B00"/>
          </w:pPr>
          <w:r>
            <w:t>To:</w:t>
          </w:r>
        </w:p>
      </w:docPartBody>
    </w:docPart>
    <w:docPart>
      <w:docPartPr>
        <w:name w:val="901FED569A2D484DB48EDF90EFBA65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5BF6A9-0015-4B0A-97DF-16FAC1394FA5}"/>
      </w:docPartPr>
      <w:docPartBody>
        <w:p w:rsidR="005D3F83" w:rsidRDefault="00EE5F37" w:rsidP="00E230CE">
          <w:pPr>
            <w:pStyle w:val="901FED569A2D484DB48EDF90EFBA6568"/>
          </w:pPr>
          <w:r>
            <w:t>Temporary Duty Station (if applies):</w:t>
          </w:r>
        </w:p>
      </w:docPartBody>
    </w:docPart>
    <w:docPart>
      <w:docPartPr>
        <w:name w:val="E7C1F9E424D4479F9F112F82FDA442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53B7B2-0E54-4FB0-8D4B-5C60EB208DAA}"/>
      </w:docPartPr>
      <w:docPartBody>
        <w:p w:rsidR="005D3F83" w:rsidRDefault="00EE5F37" w:rsidP="00E230CE">
          <w:pPr>
            <w:pStyle w:val="E7C1F9E424D4479F9F112F82FDA442A0"/>
          </w:pPr>
          <w:r>
            <w:t xml:space="preserve">                                                                                                 </w:t>
          </w:r>
        </w:p>
      </w:docPartBody>
    </w:docPart>
    <w:docPart>
      <w:docPartPr>
        <w:name w:val="D65AE79752D24939A2A2692F55E367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8FDC1-1AEC-4502-B7D8-4CC309C7A029}"/>
      </w:docPartPr>
      <w:docPartBody>
        <w:p w:rsidR="005D3F83" w:rsidRDefault="00EE5F37" w:rsidP="00EE5F37">
          <w:pPr>
            <w:pStyle w:val="D65AE79752D24939A2A2692F55E3674A26"/>
          </w:pPr>
          <w:r>
            <w:rPr>
              <w:b/>
            </w:rPr>
            <w:t>Driver acknowledges they are aware that when using a personal vehicle for State business, their insurance is primary. Agency is responsible for verifying insurance.</w:t>
          </w:r>
        </w:p>
      </w:docPartBody>
    </w:docPart>
    <w:docPart>
      <w:docPartPr>
        <w:name w:val="E98AF9B10BA84D3083A3CAD02CCF5C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084BE5-07BF-4CAD-8F72-63B537AF83B8}"/>
      </w:docPartPr>
      <w:docPartBody>
        <w:p w:rsidR="005D3F83" w:rsidRDefault="00EE5F37" w:rsidP="00E230CE">
          <w:pPr>
            <w:pStyle w:val="E98AF9B10BA84D3083A3CAD02CCF5CC0"/>
          </w:pPr>
          <w:r>
            <w:t xml:space="preserve"> </w:t>
          </w:r>
        </w:p>
      </w:docPartBody>
    </w:docPart>
    <w:docPart>
      <w:docPartPr>
        <w:name w:val="E876BED9C38F4202860A196EB73F61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095761-EA80-45C6-96CF-1058A9C02A0D}"/>
      </w:docPartPr>
      <w:docPartBody>
        <w:p w:rsidR="005D3F83" w:rsidRDefault="00EE5F37" w:rsidP="00E230CE">
          <w:pPr>
            <w:pStyle w:val="E876BED9C38F4202860A196EB73F61E8"/>
          </w:pPr>
          <w:r>
            <w:t xml:space="preserve"> </w:t>
          </w:r>
        </w:p>
      </w:docPartBody>
    </w:docPart>
    <w:docPart>
      <w:docPartPr>
        <w:name w:val="EF05951E75464FB2B1DDBF55E515A3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BE44FD-E9AB-471F-8ECE-14BF5C1DFDEE}"/>
      </w:docPartPr>
      <w:docPartBody>
        <w:p w:rsidR="005D3F83" w:rsidRDefault="00EE5F37" w:rsidP="00E230CE">
          <w:pPr>
            <w:pStyle w:val="EF05951E75464FB2B1DDBF55E515A3E9"/>
          </w:pPr>
          <w:r>
            <w:t xml:space="preserve"> </w:t>
          </w:r>
        </w:p>
      </w:docPartBody>
    </w:docPart>
    <w:docPart>
      <w:docPartPr>
        <w:name w:val="116CFD0E0CEA4CF5894E05C33480B4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75D720-A4E1-40B0-95FA-384C82469BB1}"/>
      </w:docPartPr>
      <w:docPartBody>
        <w:p w:rsidR="005D3F83" w:rsidRDefault="00EE5F37" w:rsidP="00E230CE">
          <w:pPr>
            <w:pStyle w:val="116CFD0E0CEA4CF5894E05C33480B41E"/>
          </w:pPr>
          <w:r>
            <w:t>(Authorized Agency Official)</w:t>
          </w:r>
        </w:p>
      </w:docPartBody>
    </w:docPart>
    <w:docPart>
      <w:docPartPr>
        <w:name w:val="7AF72CBD48FB48D3AFE4BC2F539C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C8BEC3-6694-4E1B-82EF-E44AA0745202}"/>
      </w:docPartPr>
      <w:docPartBody>
        <w:p w:rsidR="005D3F83" w:rsidRDefault="00EE5F37" w:rsidP="00E230CE">
          <w:pPr>
            <w:pStyle w:val="7AF72CBD48FB48D3AFE4BC2F539C00E5"/>
          </w:pPr>
          <w:r>
            <w:t>Title</w:t>
          </w:r>
        </w:p>
      </w:docPartBody>
    </w:docPart>
    <w:docPart>
      <w:docPartPr>
        <w:name w:val="FA1EED4DC7B3475CAB5F362C037044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043F39-454E-4B39-8E8E-9464EB729A95}"/>
      </w:docPartPr>
      <w:docPartBody>
        <w:p w:rsidR="005D3F83" w:rsidRDefault="00EE5F37" w:rsidP="00E230CE">
          <w:pPr>
            <w:pStyle w:val="FA1EED4DC7B3475CAB5F362C03704436"/>
          </w:pPr>
          <w:r>
            <w:t>Method of Travel:</w:t>
          </w:r>
        </w:p>
      </w:docPartBody>
    </w:docPart>
    <w:docPart>
      <w:docPartPr>
        <w:name w:val="062BCF374D6644229262205208764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8B916-64F1-46C8-AB1E-2B8B2006E620}"/>
      </w:docPartPr>
      <w:docPartBody>
        <w:p w:rsidR="005D3F83" w:rsidRDefault="00EE5F37" w:rsidP="00E230CE">
          <w:pPr>
            <w:pStyle w:val="062BCF374D6644229262205208764F1B"/>
          </w:pPr>
          <w:r>
            <w:t>Director, Fleet &amp; Travel Management</w:t>
          </w:r>
        </w:p>
      </w:docPartBody>
    </w:docPart>
    <w:docPart>
      <w:docPartPr>
        <w:name w:val="02C961A0401146DCBDEBC0805AC165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B9273A-3DE0-413C-9413-C2C4025629E0}"/>
      </w:docPartPr>
      <w:docPartBody>
        <w:p w:rsidR="005D3F83" w:rsidRDefault="00EE5F37" w:rsidP="00E230CE">
          <w:pPr>
            <w:pStyle w:val="02C961A0401146DCBDEBC0805AC16580"/>
          </w:pPr>
          <w:r>
            <w:t>Signature:</w:t>
          </w:r>
        </w:p>
      </w:docPartBody>
    </w:docPart>
    <w:docPart>
      <w:docPartPr>
        <w:name w:val="E4D2F6BD90AD40FCB463F5E5EB545E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71F939-C056-4F34-AB7D-804941CCF1C1}"/>
      </w:docPartPr>
      <w:docPartBody>
        <w:p w:rsidR="005D3F83" w:rsidRDefault="00EE5F37" w:rsidP="00E230CE">
          <w:pPr>
            <w:pStyle w:val="E4D2F6BD90AD40FCB463F5E5EB545EA0"/>
          </w:pPr>
          <w:r>
            <w:t>Signature:</w:t>
          </w:r>
        </w:p>
      </w:docPartBody>
    </w:docPart>
    <w:docPart>
      <w:docPartPr>
        <w:name w:val="6D5C09E66F6648A1AE3EF40472A42F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E326B0-639C-4C62-9A3E-3810C728327F}"/>
      </w:docPartPr>
      <w:docPartBody>
        <w:p w:rsidR="005D3F83" w:rsidRDefault="00EE5F37" w:rsidP="00E230CE">
          <w:pPr>
            <w:pStyle w:val="6D5C09E66F6648A1AE3EF40472A42F52"/>
          </w:pPr>
          <w:r>
            <w:t>(Location)</w:t>
          </w:r>
        </w:p>
      </w:docPartBody>
    </w:docPart>
    <w:docPart>
      <w:docPartPr>
        <w:name w:val="EB2B2A836B2943688899F47426C1B4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0FB046-3BB4-47E0-9570-7FE6E386C308}"/>
      </w:docPartPr>
      <w:docPartBody>
        <w:p w:rsidR="005D3F83" w:rsidRDefault="00EE5F37" w:rsidP="00E230CE">
          <w:pPr>
            <w:pStyle w:val="EB2B2A836B2943688899F47426C1B452"/>
          </w:pPr>
          <w:r>
            <w:t>(Department, Agency, Office, Institution)</w:t>
          </w:r>
        </w:p>
      </w:docPartBody>
    </w:docPart>
    <w:docPart>
      <w:docPartPr>
        <w:name w:val="93C2FC78396043FDB5BA56033B3CEB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E7DBBD-8D7E-4C86-9960-A8966FAF0E9E}"/>
      </w:docPartPr>
      <w:docPartBody>
        <w:p w:rsidR="005D3F83" w:rsidRDefault="00EE5F37" w:rsidP="00E230CE">
          <w:pPr>
            <w:pStyle w:val="93C2FC78396043FDB5BA56033B3CEBC7"/>
          </w:pPr>
          <w:r>
            <w:t>Date</w:t>
          </w:r>
        </w:p>
      </w:docPartBody>
    </w:docPart>
    <w:docPart>
      <w:docPartPr>
        <w:name w:val="1BA9C8E0DD01400EA244CD0E584E39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1A308-3317-4126-8875-5A4ACAEAF257}"/>
      </w:docPartPr>
      <w:docPartBody>
        <w:p w:rsidR="005D3F83" w:rsidRDefault="00EE5F37" w:rsidP="00E230CE">
          <w:pPr>
            <w:pStyle w:val="1BA9C8E0DD01400EA244CD0E584E39D7"/>
          </w:pPr>
          <w:r>
            <w:t>Driver’s Signature:</w:t>
          </w:r>
        </w:p>
      </w:docPartBody>
    </w:docPart>
    <w:docPart>
      <w:docPartPr>
        <w:name w:val="F75C22630D374B88AFB7F497CFBA9F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0E7F8-5782-4186-9A4A-BCF68B843D7B}"/>
      </w:docPartPr>
      <w:docPartBody>
        <w:p w:rsidR="005D3F83" w:rsidRDefault="00EE5F37" w:rsidP="00E230CE">
          <w:pPr>
            <w:pStyle w:val="F75C22630D374B88AFB7F497CFBA9F82"/>
          </w:pPr>
          <w:r w:rsidRPr="00222F91">
            <w:t>No</w:t>
          </w:r>
        </w:p>
      </w:docPartBody>
    </w:docPart>
    <w:docPart>
      <w:docPartPr>
        <w:name w:val="6AC4DEF1FAF441D0A4F56F6E5A10F0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B2C75D-E2E6-4E27-A36A-709F2FD4D24B}"/>
      </w:docPartPr>
      <w:docPartBody>
        <w:p w:rsidR="005D3F83" w:rsidRDefault="00EE5F37" w:rsidP="00E230CE">
          <w:pPr>
            <w:pStyle w:val="6AC4DEF1FAF441D0A4F56F6E5A10F0D7"/>
          </w:pPr>
          <w:r>
            <w:t>Yes</w:t>
          </w:r>
        </w:p>
      </w:docPartBody>
    </w:docPart>
    <w:docPart>
      <w:docPartPr>
        <w:name w:val="2D8767A1225043FF9EAB66C1064630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5EB7F3-9BB1-4556-A969-9E01FE2CE80D}"/>
      </w:docPartPr>
      <w:docPartBody>
        <w:p w:rsidR="007A4B76" w:rsidRDefault="005D3F83" w:rsidP="005D3F83">
          <w:pPr>
            <w:pStyle w:val="2D8767A1225043FF9EAB66C10646309E"/>
          </w:pPr>
          <w:r w:rsidRPr="000034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989FE5C6D2CB4C3FB73FB4BD1C5078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F04066-11A5-4221-BB69-C9A155B879C7}"/>
      </w:docPartPr>
      <w:docPartBody>
        <w:p w:rsidR="007A4B76" w:rsidRDefault="00EE5F37" w:rsidP="005D3F83">
          <w:pPr>
            <w:pStyle w:val="989FE5C6D2CB4C3FB73FB4BD1C507896"/>
          </w:pPr>
          <w:r>
            <w:t>Reason for request:</w:t>
          </w:r>
        </w:p>
      </w:docPartBody>
    </w:docPart>
    <w:docPart>
      <w:docPartPr>
        <w:name w:val="D3EA02C264BC448492A3E886609414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8FDCE5-99BA-486F-9021-F21D17456710}"/>
      </w:docPartPr>
      <w:docPartBody>
        <w:p w:rsidR="007A4B76" w:rsidRDefault="00EE5F37" w:rsidP="005D3F83">
          <w:pPr>
            <w:pStyle w:val="D3EA02C264BC448492A3E88660941404"/>
          </w:pPr>
          <w:r>
            <w:t xml:space="preserve">                                                                                                                               </w:t>
          </w:r>
        </w:p>
      </w:docPartBody>
    </w:docPart>
    <w:docPart>
      <w:docPartPr>
        <w:name w:val="EDC2FCDE4CC94075AE64EFE8CFBB7D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06D0A-4888-40BC-8186-514BC7D79294}"/>
      </w:docPartPr>
      <w:docPartBody>
        <w:p w:rsidR="007A5B67" w:rsidRDefault="00EE5F37" w:rsidP="007A4B76">
          <w:pPr>
            <w:pStyle w:val="EDC2FCDE4CC94075AE64EFE8CFBB7D58"/>
          </w:pPr>
          <w:r>
            <w:t xml:space="preserve">                                                                                                 </w:t>
          </w:r>
        </w:p>
      </w:docPartBody>
    </w:docPart>
    <w:docPart>
      <w:docPartPr>
        <w:name w:val="308E5B8740C94AE289B390D0F6BCBF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C9A8DD-FB1E-4DA0-9F29-6418C116ACDE}"/>
      </w:docPartPr>
      <w:docPartBody>
        <w:p w:rsidR="00057330" w:rsidRDefault="00EE5F37" w:rsidP="00EE5F37">
          <w:pPr>
            <w:pStyle w:val="308E5B8740C94AE289B390D0F6BCBF4A"/>
          </w:pPr>
          <w:r>
            <w:t>Name of Employee Requesting:</w:t>
          </w:r>
        </w:p>
      </w:docPartBody>
    </w:docPart>
    <w:docPart>
      <w:docPartPr>
        <w:name w:val="247E134B056B4791A7EB5483235889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5D2DA-D5FB-42E3-BA47-AD03A40A05EF}"/>
      </w:docPartPr>
      <w:docPartBody>
        <w:p w:rsidR="00057330" w:rsidRDefault="00EE5F37" w:rsidP="00EE5F37">
          <w:pPr>
            <w:pStyle w:val="247E134B056B4791A7EB5483235889A6"/>
          </w:pPr>
          <w:r>
            <w:t xml:space="preserve">                                                                                                 </w:t>
          </w:r>
        </w:p>
      </w:docPartBody>
    </w:docPart>
    <w:docPart>
      <w:docPartPr>
        <w:name w:val="A139433CD45C49E7BCD091655922DD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2740A3-A0B6-4FFC-929B-29161EB36E49}"/>
      </w:docPartPr>
      <w:docPartBody>
        <w:p w:rsidR="00057330" w:rsidRDefault="00EE5F37" w:rsidP="00EE5F37">
          <w:pPr>
            <w:pStyle w:val="A139433CD45C49E7BCD091655922DDA3"/>
          </w:pPr>
          <w:r>
            <w:t>Miles from nearest State Motor Pool:</w:t>
          </w:r>
        </w:p>
      </w:docPartBody>
    </w:docPart>
    <w:docPart>
      <w:docPartPr>
        <w:name w:val="980F3D06745E4D33947FDEAAAB508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B9A17D-313C-4094-84F4-19E072AEC3F0}"/>
      </w:docPartPr>
      <w:docPartBody>
        <w:p w:rsidR="00057330" w:rsidRDefault="00EE5F37" w:rsidP="00EE5F37">
          <w:pPr>
            <w:pStyle w:val="980F3D06745E4D33947FDEAAAB508F1B"/>
          </w:pPr>
          <w:r>
            <w:t xml:space="preserve">                                                                                                 </w:t>
          </w:r>
        </w:p>
      </w:docPartBody>
    </w:docPart>
    <w:docPart>
      <w:docPartPr>
        <w:name w:val="7FF9A9E74DA544979A35193893B601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51B5C1-7F67-4741-BA3C-A8BF83929540}"/>
      </w:docPartPr>
      <w:docPartBody>
        <w:p w:rsidR="00057330" w:rsidRDefault="00EE5F37" w:rsidP="00EE5F37">
          <w:pPr>
            <w:pStyle w:val="7FF9A9E74DA544979A35193893B60119"/>
          </w:pPr>
          <w:r>
            <w:t xml:space="preserve"> </w:t>
          </w:r>
        </w:p>
      </w:docPartBody>
    </w:docPart>
    <w:docPart>
      <w:docPartPr>
        <w:name w:val="54F301FB6FE14F5295585A2EB28027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79155C-55E6-47BE-824F-4CEE0F9FA4AA}"/>
      </w:docPartPr>
      <w:docPartBody>
        <w:p w:rsidR="00057330" w:rsidRDefault="00EE5F37" w:rsidP="00EE5F37">
          <w:pPr>
            <w:pStyle w:val="54F301FB6FE14F5295585A2EB2802724"/>
          </w:pPr>
          <w: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E6F"/>
    <w:rsid w:val="00057330"/>
    <w:rsid w:val="001818BE"/>
    <w:rsid w:val="00263E6F"/>
    <w:rsid w:val="003F1B79"/>
    <w:rsid w:val="0040126D"/>
    <w:rsid w:val="005B37F6"/>
    <w:rsid w:val="005D3F83"/>
    <w:rsid w:val="006E2A96"/>
    <w:rsid w:val="007A4B76"/>
    <w:rsid w:val="007A5B67"/>
    <w:rsid w:val="00876CB6"/>
    <w:rsid w:val="008E1562"/>
    <w:rsid w:val="00CC29EF"/>
    <w:rsid w:val="00D71A41"/>
    <w:rsid w:val="00E230CE"/>
    <w:rsid w:val="00EE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E5F37"/>
    <w:rPr>
      <w:color w:val="808080"/>
    </w:rPr>
  </w:style>
  <w:style w:type="paragraph" w:customStyle="1" w:styleId="F60B497EA45840C3A6A3D9E7C89DD83C">
    <w:name w:val="F60B497EA45840C3A6A3D9E7C89DD83C"/>
    <w:rsid w:val="008E1562"/>
    <w:pPr>
      <w:spacing w:after="200" w:line="271" w:lineRule="auto"/>
    </w:pPr>
    <w:rPr>
      <w:rFonts w:eastAsiaTheme="minorHAnsi"/>
      <w:sz w:val="28"/>
      <w:szCs w:val="28"/>
    </w:rPr>
  </w:style>
  <w:style w:type="paragraph" w:customStyle="1" w:styleId="639DD5E2E3824FB18A531603D5E8409E">
    <w:name w:val="639DD5E2E3824FB18A531603D5E8409E"/>
    <w:rsid w:val="008E1562"/>
  </w:style>
  <w:style w:type="paragraph" w:customStyle="1" w:styleId="F54535947F0C4A95BBE9CF177AE7AC5B">
    <w:name w:val="F54535947F0C4A95BBE9CF177AE7AC5B"/>
    <w:rsid w:val="008E1562"/>
  </w:style>
  <w:style w:type="paragraph" w:customStyle="1" w:styleId="055B99EA38F946E4A7F3A8CD8FBA8584">
    <w:name w:val="055B99EA38F946E4A7F3A8CD8FBA8584"/>
    <w:rsid w:val="00E230CE"/>
  </w:style>
  <w:style w:type="paragraph" w:customStyle="1" w:styleId="8C3ED41CBE234CE08E307F5EA177B790">
    <w:name w:val="8C3ED41CBE234CE08E307F5EA177B790"/>
    <w:rsid w:val="00E230CE"/>
  </w:style>
  <w:style w:type="paragraph" w:customStyle="1" w:styleId="EB680CA58593477C87017FF540E96D61">
    <w:name w:val="EB680CA58593477C87017FF540E96D61"/>
    <w:rsid w:val="00E230CE"/>
  </w:style>
  <w:style w:type="paragraph" w:customStyle="1" w:styleId="2838B9635ED240AF9C837C268C8B3EB5">
    <w:name w:val="2838B9635ED240AF9C837C268C8B3EB5"/>
    <w:rsid w:val="00E230CE"/>
  </w:style>
  <w:style w:type="paragraph" w:customStyle="1" w:styleId="A7B243512318497C9E9BD336BFF50516">
    <w:name w:val="A7B243512318497C9E9BD336BFF50516"/>
    <w:rsid w:val="00E230CE"/>
  </w:style>
  <w:style w:type="paragraph" w:customStyle="1" w:styleId="3EA31B5CB0B440DE9C6507DCD5C73B00">
    <w:name w:val="3EA31B5CB0B440DE9C6507DCD5C73B00"/>
    <w:rsid w:val="00E230CE"/>
  </w:style>
  <w:style w:type="paragraph" w:customStyle="1" w:styleId="901FED569A2D484DB48EDF90EFBA6568">
    <w:name w:val="901FED569A2D484DB48EDF90EFBA6568"/>
    <w:rsid w:val="00E230CE"/>
  </w:style>
  <w:style w:type="paragraph" w:customStyle="1" w:styleId="E7C1F9E424D4479F9F112F82FDA442A0">
    <w:name w:val="E7C1F9E424D4479F9F112F82FDA442A0"/>
    <w:rsid w:val="00E230CE"/>
  </w:style>
  <w:style w:type="paragraph" w:customStyle="1" w:styleId="E98AF9B10BA84D3083A3CAD02CCF5CC0">
    <w:name w:val="E98AF9B10BA84D3083A3CAD02CCF5CC0"/>
    <w:rsid w:val="00E230CE"/>
  </w:style>
  <w:style w:type="paragraph" w:customStyle="1" w:styleId="E876BED9C38F4202860A196EB73F61E8">
    <w:name w:val="E876BED9C38F4202860A196EB73F61E8"/>
    <w:rsid w:val="00E230CE"/>
  </w:style>
  <w:style w:type="paragraph" w:customStyle="1" w:styleId="EF05951E75464FB2B1DDBF55E515A3E9">
    <w:name w:val="EF05951E75464FB2B1DDBF55E515A3E9"/>
    <w:rsid w:val="00E230CE"/>
  </w:style>
  <w:style w:type="paragraph" w:customStyle="1" w:styleId="116CFD0E0CEA4CF5894E05C33480B41E">
    <w:name w:val="116CFD0E0CEA4CF5894E05C33480B41E"/>
    <w:rsid w:val="00E230CE"/>
  </w:style>
  <w:style w:type="paragraph" w:customStyle="1" w:styleId="7AF72CBD48FB48D3AFE4BC2F539C00E5">
    <w:name w:val="7AF72CBD48FB48D3AFE4BC2F539C00E5"/>
    <w:rsid w:val="00E230CE"/>
  </w:style>
  <w:style w:type="paragraph" w:customStyle="1" w:styleId="FA1EED4DC7B3475CAB5F362C03704436">
    <w:name w:val="FA1EED4DC7B3475CAB5F362C03704436"/>
    <w:rsid w:val="00E230CE"/>
  </w:style>
  <w:style w:type="paragraph" w:customStyle="1" w:styleId="062BCF374D6644229262205208764F1B">
    <w:name w:val="062BCF374D6644229262205208764F1B"/>
    <w:rsid w:val="00E230CE"/>
  </w:style>
  <w:style w:type="paragraph" w:customStyle="1" w:styleId="02C961A0401146DCBDEBC0805AC16580">
    <w:name w:val="02C961A0401146DCBDEBC0805AC16580"/>
    <w:rsid w:val="00E230CE"/>
  </w:style>
  <w:style w:type="paragraph" w:customStyle="1" w:styleId="E4D2F6BD90AD40FCB463F5E5EB545EA0">
    <w:name w:val="E4D2F6BD90AD40FCB463F5E5EB545EA0"/>
    <w:rsid w:val="00E230CE"/>
  </w:style>
  <w:style w:type="paragraph" w:customStyle="1" w:styleId="6D5C09E66F6648A1AE3EF40472A42F52">
    <w:name w:val="6D5C09E66F6648A1AE3EF40472A42F52"/>
    <w:rsid w:val="00E230CE"/>
  </w:style>
  <w:style w:type="paragraph" w:customStyle="1" w:styleId="EB2B2A836B2943688899F47426C1B452">
    <w:name w:val="EB2B2A836B2943688899F47426C1B452"/>
    <w:rsid w:val="00E230CE"/>
  </w:style>
  <w:style w:type="paragraph" w:customStyle="1" w:styleId="93C2FC78396043FDB5BA56033B3CEBC7">
    <w:name w:val="93C2FC78396043FDB5BA56033B3CEBC7"/>
    <w:rsid w:val="00E230CE"/>
  </w:style>
  <w:style w:type="paragraph" w:customStyle="1" w:styleId="1BA9C8E0DD01400EA244CD0E584E39D7">
    <w:name w:val="1BA9C8E0DD01400EA244CD0E584E39D7"/>
    <w:rsid w:val="00E230CE"/>
  </w:style>
  <w:style w:type="paragraph" w:customStyle="1" w:styleId="F75C22630D374B88AFB7F497CFBA9F82">
    <w:name w:val="F75C22630D374B88AFB7F497CFBA9F82"/>
    <w:rsid w:val="00E230CE"/>
  </w:style>
  <w:style w:type="paragraph" w:customStyle="1" w:styleId="6AC4DEF1FAF441D0A4F56F6E5A10F0D7">
    <w:name w:val="6AC4DEF1FAF441D0A4F56F6E5A10F0D7"/>
    <w:rsid w:val="00E230CE"/>
  </w:style>
  <w:style w:type="paragraph" w:customStyle="1" w:styleId="2D8767A1225043FF9EAB66C10646309E">
    <w:name w:val="2D8767A1225043FF9EAB66C10646309E"/>
    <w:rsid w:val="005D3F83"/>
  </w:style>
  <w:style w:type="paragraph" w:customStyle="1" w:styleId="989FE5C6D2CB4C3FB73FB4BD1C507896">
    <w:name w:val="989FE5C6D2CB4C3FB73FB4BD1C507896"/>
    <w:rsid w:val="005D3F83"/>
  </w:style>
  <w:style w:type="paragraph" w:customStyle="1" w:styleId="D3EA02C264BC448492A3E88660941404">
    <w:name w:val="D3EA02C264BC448492A3E88660941404"/>
    <w:rsid w:val="005D3F83"/>
  </w:style>
  <w:style w:type="paragraph" w:customStyle="1" w:styleId="EDC2FCDE4CC94075AE64EFE8CFBB7D58">
    <w:name w:val="EDC2FCDE4CC94075AE64EFE8CFBB7D58"/>
    <w:rsid w:val="007A4B76"/>
  </w:style>
  <w:style w:type="paragraph" w:customStyle="1" w:styleId="308E5B8740C94AE289B390D0F6BCBF4A">
    <w:name w:val="308E5B8740C94AE289B390D0F6BCBF4A"/>
    <w:rsid w:val="00EE5F37"/>
  </w:style>
  <w:style w:type="paragraph" w:customStyle="1" w:styleId="247E134B056B4791A7EB5483235889A6">
    <w:name w:val="247E134B056B4791A7EB5483235889A6"/>
    <w:rsid w:val="00EE5F37"/>
  </w:style>
  <w:style w:type="paragraph" w:customStyle="1" w:styleId="A139433CD45C49E7BCD091655922DDA3">
    <w:name w:val="A139433CD45C49E7BCD091655922DDA3"/>
    <w:rsid w:val="00EE5F37"/>
  </w:style>
  <w:style w:type="paragraph" w:customStyle="1" w:styleId="980F3D06745E4D33947FDEAAAB508F1B">
    <w:name w:val="980F3D06745E4D33947FDEAAAB508F1B"/>
    <w:rsid w:val="00EE5F37"/>
  </w:style>
  <w:style w:type="paragraph" w:customStyle="1" w:styleId="7FF9A9E74DA544979A35193893B60119">
    <w:name w:val="7FF9A9E74DA544979A35193893B60119"/>
    <w:rsid w:val="00EE5F37"/>
  </w:style>
  <w:style w:type="paragraph" w:customStyle="1" w:styleId="54F301FB6FE14F5295585A2EB2802724">
    <w:name w:val="54F301FB6FE14F5295585A2EB2802724"/>
    <w:rsid w:val="00EE5F37"/>
  </w:style>
  <w:style w:type="paragraph" w:customStyle="1" w:styleId="D65AE79752D24939A2A2692F55E3674A26">
    <w:name w:val="D65AE79752D24939A2A2692F55E3674A26"/>
    <w:rsid w:val="00EE5F37"/>
    <w:pPr>
      <w:spacing w:after="200" w:line="271" w:lineRule="auto"/>
    </w:pPr>
    <w:rPr>
      <w:rFonts w:eastAsiaTheme="minorHAnsi"/>
      <w:sz w:val="28"/>
      <w:szCs w:val="28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F3AC7AE3AD9E4A82CCD3D7231C1908" ma:contentTypeVersion="6" ma:contentTypeDescription="Create a new document." ma:contentTypeScope="" ma:versionID="b4b41b01f02764b61774ef59f408f11a">
  <xsd:schema xmlns:xsd="http://www.w3.org/2001/XMLSchema" xmlns:xs="http://www.w3.org/2001/XMLSchema" xmlns:p="http://schemas.microsoft.com/office/2006/metadata/properties" xmlns:ns1="http://schemas.microsoft.com/sharepoint/v3" xmlns:ns3="a1f68e7e-e0fa-4211-a837-4abdb194c8da" targetNamespace="http://schemas.microsoft.com/office/2006/metadata/properties" ma:root="true" ma:fieldsID="1000bed43d4a10c65461e2f1ec307ee4" ns1:_="" ns3:_="">
    <xsd:import namespace="http://schemas.microsoft.com/sharepoint/v3"/>
    <xsd:import namespace="a1f68e7e-e0fa-4211-a837-4abdb194c8d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1:_ip_UnifiedCompliancePolicyProperties" minOccurs="0"/>
                <xsd:element ref="ns1:_ip_UnifiedCompliancePolicyUIAction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f68e7e-e0fa-4211-a837-4abdb194c8d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E07264-417A-4CEA-B973-D158B273B8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1f68e7e-e0fa-4211-a837-4abdb194c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0301D4-321E-43E1-8C09-43261CEF927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1980C6D-FB6B-4C77-A5D0-0ED381D35E1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Reimbursement form.dotx</Template>
  <TotalTime>0</TotalTime>
  <Pages>1</Pages>
  <Words>221</Words>
  <Characters>1126</Characters>
  <Application>Microsoft Office Word</Application>
  <DocSecurity>0</DocSecurity>
  <Lines>34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2025-07-18T16:34:00Z</dcterms:created>
  <dcterms:modified xsi:type="dcterms:W3CDTF">2025-07-18T16:34:00Z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0x01010063F3AC7AE3AD9E4A82CCD3D7231C1908</vt:lpwstr>
  </property>
  <property fmtid="{D5CDD505-2E9C-101B-9397-08002B2CF9AE}" pid="3" name="MSIP_Label_ec3b1a8e-41ed-4bc7-92d1-0305fbefd661_Enabled">
    <vt:lpwstr>true</vt:lpwstr>
  </property>
  <property fmtid="{D5CDD505-2E9C-101B-9397-08002B2CF9AE}" pid="4" name="MSIP_Label_ec3b1a8e-41ed-4bc7-92d1-0305fbefd661_SetDate">
    <vt:lpwstr>2025-07-18T16:34:29Z</vt:lpwstr>
  </property>
  <property fmtid="{D5CDD505-2E9C-101B-9397-08002B2CF9AE}" pid="5" name="MSIP_Label_ec3b1a8e-41ed-4bc7-92d1-0305fbefd661_Method">
    <vt:lpwstr>Standard</vt:lpwstr>
  </property>
  <property fmtid="{D5CDD505-2E9C-101B-9397-08002B2CF9AE}" pid="6" name="MSIP_Label_ec3b1a8e-41ed-4bc7-92d1-0305fbefd661_Name">
    <vt:lpwstr>M365-General - Anyone (Unrestricted)-Prod</vt:lpwstr>
  </property>
  <property fmtid="{D5CDD505-2E9C-101B-9397-08002B2CF9AE}" pid="7" name="MSIP_Label_ec3b1a8e-41ed-4bc7-92d1-0305fbefd661_SiteId">
    <vt:lpwstr>70af547c-69ab-416d-b4a6-543b5ce52b99</vt:lpwstr>
  </property>
  <property fmtid="{D5CDD505-2E9C-101B-9397-08002B2CF9AE}" pid="8" name="MSIP_Label_ec3b1a8e-41ed-4bc7-92d1-0305fbefd661_ActionId">
    <vt:lpwstr>162bd077-fad6-48f5-830f-4aa7c2d69e77</vt:lpwstr>
  </property>
  <property fmtid="{D5CDD505-2E9C-101B-9397-08002B2CF9AE}" pid="9" name="MSIP_Label_ec3b1a8e-41ed-4bc7-92d1-0305fbefd661_ContentBits">
    <vt:lpwstr>0</vt:lpwstr>
  </property>
</Properties>
</file>